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"/>
        <w:gridCol w:w="630"/>
        <w:gridCol w:w="1784"/>
        <w:gridCol w:w="1208"/>
        <w:gridCol w:w="559"/>
        <w:gridCol w:w="3829"/>
        <w:gridCol w:w="174"/>
        <w:gridCol w:w="2699"/>
        <w:gridCol w:w="187"/>
      </w:tblGrid>
      <w:tr w:rsidR="00B42643" w14:paraId="2FDCB27C" w14:textId="77777777" w:rsidTr="00897E9B">
        <w:trPr>
          <w:trHeight w:val="1890"/>
          <w:jc w:val="center"/>
        </w:trPr>
        <w:tc>
          <w:tcPr>
            <w:tcW w:w="450" w:type="dxa"/>
          </w:tcPr>
          <w:p w14:paraId="29F28D1E" w14:textId="77777777" w:rsidR="00B42643" w:rsidRPr="00B67D2F" w:rsidRDefault="00B42643" w:rsidP="00B42643">
            <w:pPr>
              <w:pStyle w:val="NoSpacing"/>
            </w:pPr>
          </w:p>
        </w:tc>
        <w:tc>
          <w:tcPr>
            <w:tcW w:w="8010" w:type="dxa"/>
            <w:gridSpan w:val="5"/>
            <w:shd w:val="clear" w:color="auto" w:fill="auto"/>
          </w:tcPr>
          <w:p w14:paraId="33F98068" w14:textId="53D7339A" w:rsidR="00B42643" w:rsidRPr="00EA50F5" w:rsidRDefault="0022311F" w:rsidP="00EA50F5">
            <w:pPr>
              <w:pStyle w:val="Subtitle"/>
            </w:pPr>
            <w:r>
              <w:t>Cubscout Pack 776</w:t>
            </w:r>
          </w:p>
        </w:tc>
        <w:tc>
          <w:tcPr>
            <w:tcW w:w="3060" w:type="dxa"/>
            <w:gridSpan w:val="3"/>
          </w:tcPr>
          <w:p w14:paraId="05BFF312" w14:textId="77777777" w:rsidR="00B42643" w:rsidRDefault="00B42643" w:rsidP="00EA50F5">
            <w:pPr>
              <w:pStyle w:val="TOC2"/>
            </w:pPr>
          </w:p>
        </w:tc>
      </w:tr>
      <w:tr w:rsidR="00B42643" w14:paraId="637794F9" w14:textId="77777777" w:rsidTr="00897E9B">
        <w:trPr>
          <w:trHeight w:val="1170"/>
          <w:jc w:val="center"/>
        </w:trPr>
        <w:tc>
          <w:tcPr>
            <w:tcW w:w="450" w:type="dxa"/>
          </w:tcPr>
          <w:p w14:paraId="40B81AAF" w14:textId="77777777" w:rsidR="00B42643" w:rsidRPr="00EA50F5" w:rsidRDefault="00B42643" w:rsidP="00B42643">
            <w:pPr>
              <w:pStyle w:val="NoSpacing"/>
            </w:pPr>
          </w:p>
        </w:tc>
        <w:tc>
          <w:tcPr>
            <w:tcW w:w="8010" w:type="dxa"/>
            <w:gridSpan w:val="5"/>
          </w:tcPr>
          <w:p w14:paraId="71E48B08" w14:textId="79770EF0" w:rsidR="00B42643" w:rsidRPr="00EA50F5" w:rsidRDefault="00B42643" w:rsidP="00EA50F5">
            <w:pPr>
              <w:pStyle w:val="Info"/>
            </w:pPr>
            <w:r w:rsidRPr="00EA50F5">
              <w:t xml:space="preserve">  </w:t>
            </w:r>
            <w:r w:rsidR="0022311F">
              <w:t>1</w:t>
            </w:r>
            <w:r w:rsidRPr="00EA50F5">
              <w:t xml:space="preserve">|  </w:t>
            </w:r>
            <w:r w:rsidR="0022311F">
              <w:t>December 2020</w:t>
            </w:r>
            <w:r w:rsidRPr="00EA50F5">
              <w:t xml:space="preserve">  |  </w:t>
            </w:r>
            <w:sdt>
              <w:sdtPr>
                <w:id w:val="435021645"/>
                <w:placeholder>
                  <w:docPart w:val="1438E9095FE94F5F9EE98C93395B4C7F"/>
                </w:placeholder>
                <w:temporary/>
                <w:showingPlcHdr/>
                <w15:appearance w15:val="hidden"/>
              </w:sdtPr>
              <w:sdtEndPr/>
              <w:sdtContent>
                <w:r w:rsidRPr="00EA50F5">
                  <w:t>VOLUME</w:t>
                </w:r>
              </w:sdtContent>
            </w:sdt>
            <w:r w:rsidR="0022311F">
              <w:t xml:space="preserve"> 1</w:t>
            </w:r>
          </w:p>
        </w:tc>
        <w:tc>
          <w:tcPr>
            <w:tcW w:w="3060" w:type="dxa"/>
            <w:gridSpan w:val="3"/>
            <w:shd w:val="clear" w:color="auto" w:fill="auto"/>
          </w:tcPr>
          <w:p w14:paraId="67B69B7A" w14:textId="77777777" w:rsidR="00B42643" w:rsidRDefault="00B42643" w:rsidP="00B67D2F">
            <w:pPr>
              <w:rPr>
                <w:lang w:eastAsia="ja-JP"/>
              </w:rPr>
            </w:pPr>
          </w:p>
        </w:tc>
      </w:tr>
      <w:tr w:rsidR="00B42643" w14:paraId="1A1F2B49" w14:textId="77777777" w:rsidTr="00AA4539">
        <w:trPr>
          <w:trHeight w:val="3321"/>
          <w:jc w:val="center"/>
        </w:trPr>
        <w:tc>
          <w:tcPr>
            <w:tcW w:w="450" w:type="dxa"/>
          </w:tcPr>
          <w:p w14:paraId="7D9B05BF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5"/>
            <w:vMerge w:val="restart"/>
          </w:tcPr>
          <w:p w14:paraId="3F3862CD" w14:textId="77777777" w:rsidR="00B42643" w:rsidRDefault="00B42643" w:rsidP="00C714EB"/>
        </w:tc>
        <w:tc>
          <w:tcPr>
            <w:tcW w:w="3060" w:type="dxa"/>
            <w:gridSpan w:val="3"/>
            <w:shd w:val="clear" w:color="auto" w:fill="auto"/>
          </w:tcPr>
          <w:p w14:paraId="71333A65" w14:textId="65B24422" w:rsidR="00B42643" w:rsidRPr="00EA50F5" w:rsidRDefault="0022311F" w:rsidP="00EA50F5">
            <w:pPr>
              <w:pStyle w:val="TOC1"/>
            </w:pPr>
            <w:r>
              <w:t>COVID</w:t>
            </w:r>
          </w:p>
          <w:p w14:paraId="5554326C" w14:textId="655E6749" w:rsidR="00B42643" w:rsidRPr="00FC2165" w:rsidRDefault="0022311F" w:rsidP="00EA50F5">
            <w:pPr>
              <w:pStyle w:val="TOC2"/>
            </w:pPr>
            <w:r>
              <w:t>How is Scouting impacted by COVID-19. Restrictions and more.</w:t>
            </w:r>
          </w:p>
        </w:tc>
      </w:tr>
      <w:tr w:rsidR="00B42643" w14:paraId="3ECF650A" w14:textId="77777777" w:rsidTr="00AA4539">
        <w:trPr>
          <w:trHeight w:val="89"/>
          <w:jc w:val="center"/>
        </w:trPr>
        <w:tc>
          <w:tcPr>
            <w:tcW w:w="450" w:type="dxa"/>
          </w:tcPr>
          <w:p w14:paraId="38CC3F06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5"/>
            <w:vMerge/>
          </w:tcPr>
          <w:p w14:paraId="0E9AA92B" w14:textId="77777777" w:rsidR="00B42643" w:rsidRDefault="00B42643" w:rsidP="00C714EB"/>
        </w:tc>
        <w:tc>
          <w:tcPr>
            <w:tcW w:w="174" w:type="dxa"/>
            <w:shd w:val="clear" w:color="auto" w:fill="auto"/>
          </w:tcPr>
          <w:p w14:paraId="5E587DE2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03E227D7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161F0354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</w:tr>
      <w:tr w:rsidR="00B42643" w14:paraId="7EC96519" w14:textId="77777777" w:rsidTr="00AA4539">
        <w:trPr>
          <w:trHeight w:val="2538"/>
          <w:jc w:val="center"/>
        </w:trPr>
        <w:tc>
          <w:tcPr>
            <w:tcW w:w="450" w:type="dxa"/>
          </w:tcPr>
          <w:p w14:paraId="3563FAF6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5"/>
            <w:vMerge/>
          </w:tcPr>
          <w:p w14:paraId="579F9066" w14:textId="77777777" w:rsidR="00B42643" w:rsidRDefault="00B42643" w:rsidP="00C714EB"/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1F737B83" w14:textId="2F6961B3" w:rsidR="00B42643" w:rsidRPr="00EA50F5" w:rsidRDefault="0022311F" w:rsidP="00C714EB">
            <w:pPr>
              <w:pStyle w:val="TOC1"/>
            </w:pPr>
            <w:r>
              <w:t>Recharter</w:t>
            </w:r>
          </w:p>
          <w:p w14:paraId="2C561DFE" w14:textId="7BDC55D3" w:rsidR="00B42643" w:rsidRPr="00EA50F5" w:rsidRDefault="0022311F" w:rsidP="00C714EB">
            <w:pPr>
              <w:pStyle w:val="TOC2"/>
            </w:pPr>
            <w:r>
              <w:t>What is it, fees, and Paypal instructions.</w:t>
            </w:r>
          </w:p>
        </w:tc>
      </w:tr>
      <w:tr w:rsidR="00B42643" w14:paraId="71050C43" w14:textId="77777777" w:rsidTr="00B42643">
        <w:trPr>
          <w:trHeight w:val="729"/>
          <w:jc w:val="center"/>
        </w:trPr>
        <w:tc>
          <w:tcPr>
            <w:tcW w:w="450" w:type="dxa"/>
          </w:tcPr>
          <w:p w14:paraId="0F386965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5"/>
          </w:tcPr>
          <w:p w14:paraId="022FFE2B" w14:textId="3F7308AB" w:rsidR="00B42643" w:rsidRDefault="0022311F" w:rsidP="00EA50F5">
            <w:pPr>
              <w:pStyle w:val="Heading1"/>
              <w:rPr>
                <w:lang w:eastAsia="ja-JP"/>
              </w:rPr>
            </w:pPr>
            <w:r>
              <w:t>DO YOUR BEST!</w:t>
            </w:r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06366D20" w14:textId="77777777" w:rsidR="00B42643" w:rsidRDefault="00B42643" w:rsidP="00EA50F5">
            <w:pPr>
              <w:pStyle w:val="TOC2"/>
            </w:pPr>
          </w:p>
        </w:tc>
      </w:tr>
      <w:tr w:rsidR="00897E9B" w:rsidRPr="00897E9B" w14:paraId="7CAEB88B" w14:textId="77777777" w:rsidTr="00AA4539">
        <w:trPr>
          <w:trHeight w:val="144"/>
          <w:jc w:val="center"/>
        </w:trPr>
        <w:tc>
          <w:tcPr>
            <w:tcW w:w="450" w:type="dxa"/>
          </w:tcPr>
          <w:p w14:paraId="69B45A8B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30" w:type="dxa"/>
            <w:shd w:val="clear" w:color="auto" w:fill="454C02" w:themeFill="accent2"/>
          </w:tcPr>
          <w:p w14:paraId="47026CEC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84" w:type="dxa"/>
            <w:shd w:val="clear" w:color="auto" w:fill="auto"/>
          </w:tcPr>
          <w:p w14:paraId="43197F30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44312C07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559" w:type="dxa"/>
            <w:vMerge w:val="restart"/>
            <w:shd w:val="clear" w:color="auto" w:fill="auto"/>
          </w:tcPr>
          <w:p w14:paraId="2D72EF59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829" w:type="dxa"/>
            <w:shd w:val="clear" w:color="auto" w:fill="auto"/>
          </w:tcPr>
          <w:p w14:paraId="2D54E4E7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2CDE34E8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63A06A97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1C26198B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</w:tr>
      <w:tr w:rsidR="00897E9B" w14:paraId="450A08BA" w14:textId="77777777" w:rsidTr="00B42643">
        <w:trPr>
          <w:trHeight w:val="3744"/>
          <w:jc w:val="center"/>
        </w:trPr>
        <w:tc>
          <w:tcPr>
            <w:tcW w:w="450" w:type="dxa"/>
          </w:tcPr>
          <w:p w14:paraId="55EA9E89" w14:textId="77777777" w:rsidR="00897E9B" w:rsidRPr="00EA50F5" w:rsidRDefault="00897E9B" w:rsidP="00B42643">
            <w:pPr>
              <w:pStyle w:val="NoSpacing"/>
              <w:rPr>
                <w:sz w:val="12"/>
              </w:rPr>
            </w:pPr>
          </w:p>
        </w:tc>
        <w:tc>
          <w:tcPr>
            <w:tcW w:w="3622" w:type="dxa"/>
            <w:gridSpan w:val="3"/>
            <w:shd w:val="clear" w:color="auto" w:fill="auto"/>
          </w:tcPr>
          <w:p w14:paraId="7B2CDED2" w14:textId="04BBB970" w:rsidR="00897E9B" w:rsidRPr="00EA50F5" w:rsidRDefault="0022311F" w:rsidP="0022311F">
            <w:r>
              <w:t>With all the crazyniess that is going on in these uncertain times, we thought it would be fun to send out a December Newsletter. This may or may not become a normal thing but we figured it would be a fun way to engage the Pack outside of Zoom.</w:t>
            </w:r>
          </w:p>
        </w:tc>
        <w:tc>
          <w:tcPr>
            <w:tcW w:w="559" w:type="dxa"/>
            <w:vMerge/>
            <w:shd w:val="clear" w:color="auto" w:fill="auto"/>
          </w:tcPr>
          <w:p w14:paraId="036D108F" w14:textId="77777777" w:rsidR="00897E9B" w:rsidRPr="00EA50F5" w:rsidRDefault="00897E9B" w:rsidP="00EA50F5">
            <w:pPr>
              <w:pStyle w:val="NoSpacing"/>
              <w:rPr>
                <w:sz w:val="12"/>
              </w:rPr>
            </w:pPr>
          </w:p>
        </w:tc>
        <w:tc>
          <w:tcPr>
            <w:tcW w:w="3829" w:type="dxa"/>
            <w:shd w:val="clear" w:color="auto" w:fill="auto"/>
          </w:tcPr>
          <w:p w14:paraId="2CE07403" w14:textId="0B225BBE" w:rsidR="00897E9B" w:rsidRPr="00EA50F5" w:rsidRDefault="0022311F" w:rsidP="0022311F">
            <w:r>
              <w:t>First and foremost, we hope everyone had a fun filled, healthy, and yummy Thanksgiving. Second, we hope everyone has a woderful Christmas with their loved ones and a Happy New Year!</w:t>
            </w:r>
          </w:p>
        </w:tc>
        <w:tc>
          <w:tcPr>
            <w:tcW w:w="3060" w:type="dxa"/>
            <w:gridSpan w:val="3"/>
            <w:shd w:val="clear" w:color="auto" w:fill="auto"/>
          </w:tcPr>
          <w:p w14:paraId="39CF683D" w14:textId="394B2FF2" w:rsidR="00897E9B" w:rsidRPr="00C714EB" w:rsidRDefault="0022311F" w:rsidP="00C714EB">
            <w:pPr>
              <w:pStyle w:val="TOC1"/>
            </w:pPr>
            <w:r>
              <w:t>Events</w:t>
            </w:r>
          </w:p>
          <w:p w14:paraId="64DEBB22" w14:textId="348C2641" w:rsidR="00897E9B" w:rsidRPr="00C714EB" w:rsidRDefault="0022311F" w:rsidP="00C714EB">
            <w:pPr>
              <w:pStyle w:val="TOC2"/>
            </w:pPr>
            <w:r>
              <w:t>Upcoming events, cancelled events, and January Calendar.</w:t>
            </w:r>
          </w:p>
          <w:p w14:paraId="4FBDF26C" w14:textId="5EEC5E1F" w:rsidR="00897E9B" w:rsidRPr="00FC2165" w:rsidRDefault="00897E9B" w:rsidP="00C714EB">
            <w:pPr>
              <w:pStyle w:val="TOC2"/>
            </w:pPr>
          </w:p>
        </w:tc>
      </w:tr>
    </w:tbl>
    <w:p w14:paraId="2CFDAC33" w14:textId="77777777" w:rsidR="00890A94" w:rsidRPr="00897E9B" w:rsidRDefault="00890A94" w:rsidP="00C714EB">
      <w:pPr>
        <w:pStyle w:val="NoSpacing"/>
        <w:rPr>
          <w:sz w:val="14"/>
        </w:rPr>
      </w:pPr>
      <w:r w:rsidRPr="00897E9B">
        <w:rPr>
          <w:sz w:val="14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10"/>
        <w:gridCol w:w="1710"/>
        <w:gridCol w:w="270"/>
        <w:gridCol w:w="1338"/>
        <w:gridCol w:w="1182"/>
        <w:gridCol w:w="2466"/>
        <w:gridCol w:w="480"/>
        <w:gridCol w:w="3264"/>
      </w:tblGrid>
      <w:tr w:rsidR="0063730C" w14:paraId="2DB387DA" w14:textId="77777777" w:rsidTr="00D45D40">
        <w:trPr>
          <w:trHeight w:val="540"/>
          <w:jc w:val="center"/>
        </w:trPr>
        <w:tc>
          <w:tcPr>
            <w:tcW w:w="8256" w:type="dxa"/>
            <w:gridSpan w:val="7"/>
            <w:tcMar>
              <w:left w:w="0" w:type="dxa"/>
              <w:right w:w="0" w:type="dxa"/>
            </w:tcMar>
          </w:tcPr>
          <w:p w14:paraId="1AC3F832" w14:textId="6086A08E" w:rsidR="0063730C" w:rsidRPr="00897E9B" w:rsidRDefault="008C1E3F" w:rsidP="00897E9B">
            <w:pPr>
              <w:pStyle w:val="Info"/>
            </w:pPr>
            <w:sdt>
              <w:sdtPr>
                <w:id w:val="1292254209"/>
                <w:placeholder>
                  <w:docPart w:val="1B85AE056A2E4EE789A52FB92BFAAA69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897E9B">
                  <w:t>ISSUE NO</w:t>
                </w:r>
              </w:sdtContent>
            </w:sdt>
            <w:r w:rsidR="00897E9B" w:rsidRPr="00897E9B">
              <w:t xml:space="preserve">  </w:t>
            </w:r>
            <w:r w:rsidR="0022311F">
              <w:t xml:space="preserve">1 </w:t>
            </w:r>
            <w:r w:rsidR="00897E9B" w:rsidRPr="00897E9B">
              <w:t xml:space="preserve">|  </w:t>
            </w:r>
            <w:r w:rsidR="0022311F">
              <w:t>December 2020</w:t>
            </w:r>
            <w:r w:rsidR="00897E9B" w:rsidRPr="00897E9B">
              <w:t xml:space="preserve">  |  </w:t>
            </w:r>
            <w:sdt>
              <w:sdtPr>
                <w:id w:val="-2027854973"/>
                <w:placeholder>
                  <w:docPart w:val="963C6D0C5F594873BBB9816EE869213B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897E9B">
                  <w:t>VOLUME</w:t>
                </w:r>
              </w:sdtContent>
            </w:sdt>
            <w:r w:rsidR="0022311F">
              <w:t xml:space="preserve"> 1</w:t>
            </w:r>
          </w:p>
        </w:tc>
        <w:tc>
          <w:tcPr>
            <w:tcW w:w="3264" w:type="dxa"/>
          </w:tcPr>
          <w:p w14:paraId="6B155D92" w14:textId="77777777" w:rsidR="0063730C" w:rsidRDefault="0063730C" w:rsidP="00DA3E92">
            <w:pPr>
              <w:pStyle w:val="NoSpacing"/>
              <w:rPr>
                <w:lang w:eastAsia="ja-JP"/>
              </w:rPr>
            </w:pPr>
          </w:p>
        </w:tc>
      </w:tr>
      <w:tr w:rsidR="0063730C" w14:paraId="66F631BD" w14:textId="77777777" w:rsidTr="00D45D40">
        <w:trPr>
          <w:trHeight w:val="4743"/>
          <w:jc w:val="center"/>
        </w:trPr>
        <w:tc>
          <w:tcPr>
            <w:tcW w:w="4128" w:type="dxa"/>
            <w:gridSpan w:val="4"/>
            <w:tcMar>
              <w:left w:w="0" w:type="dxa"/>
              <w:right w:w="0" w:type="dxa"/>
            </w:tcMar>
          </w:tcPr>
          <w:p w14:paraId="5B6F798E" w14:textId="15B8C407" w:rsidR="0022311F" w:rsidRDefault="0022311F" w:rsidP="00004D4E">
            <w:pPr>
              <w:rPr>
                <w:lang w:eastAsia="ja-JP"/>
              </w:rPr>
            </w:pPr>
            <w:r>
              <w:rPr>
                <w:lang w:eastAsia="ja-JP"/>
              </w:rPr>
              <w:t>COVID-19 continues to impact everything around us. We have all been impacted, whether quarantined due to exposure, physically testing positive, family members testing positive, or  being in a setting where one of our loved ones is immunocompromised.</w:t>
            </w:r>
            <w:r w:rsidR="00004D4E">
              <w:rPr>
                <w:lang w:eastAsia="ja-JP"/>
              </w:rPr>
              <w:t xml:space="preserve"> For the time being, we no longer can have meetings of over 25 people due to mass gathering limits.</w:t>
            </w:r>
            <w:r w:rsidR="000A31C4">
              <w:rPr>
                <w:lang w:eastAsia="ja-JP"/>
              </w:rPr>
              <w:t xml:space="preserve"> When Dens meet in person, please be consious of mask wearing and social distancing. WASH YOUR HANDS!!!</w:t>
            </w:r>
          </w:p>
        </w:tc>
        <w:tc>
          <w:tcPr>
            <w:tcW w:w="7392" w:type="dxa"/>
            <w:gridSpan w:val="4"/>
          </w:tcPr>
          <w:p w14:paraId="5E9721BD" w14:textId="77777777" w:rsidR="0063730C" w:rsidRDefault="0063730C" w:rsidP="00DA3E92">
            <w:pPr>
              <w:pStyle w:val="NoSpacing"/>
              <w:rPr>
                <w:lang w:eastAsia="ja-JP"/>
              </w:rPr>
            </w:pPr>
          </w:p>
        </w:tc>
      </w:tr>
      <w:tr w:rsidR="0063730C" w14:paraId="031B3ACB" w14:textId="77777777" w:rsidTr="00836192">
        <w:trPr>
          <w:trHeight w:val="2952"/>
          <w:jc w:val="center"/>
        </w:trPr>
        <w:tc>
          <w:tcPr>
            <w:tcW w:w="7776" w:type="dxa"/>
            <w:gridSpan w:val="6"/>
            <w:tcMar>
              <w:left w:w="0" w:type="dxa"/>
              <w:right w:w="0" w:type="dxa"/>
            </w:tcMar>
          </w:tcPr>
          <w:p w14:paraId="42802259" w14:textId="09DCE012" w:rsidR="0063730C" w:rsidRDefault="00004D4E" w:rsidP="00004D4E">
            <w:pPr>
              <w:pStyle w:val="Quote"/>
            </w:pPr>
            <w:r>
              <w:t>“In the midst of chaos there is also opportunity.”</w:t>
            </w:r>
          </w:p>
        </w:tc>
        <w:tc>
          <w:tcPr>
            <w:tcW w:w="3744" w:type="dxa"/>
            <w:gridSpan w:val="2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8B28167" w14:textId="7ED0D280" w:rsidR="0063730C" w:rsidRDefault="00004D4E" w:rsidP="003750FA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As a Pack, we will be transitioning to Zoom and the Linear Park Shelter (heated) for our monthly Pack meetings. If you are in need of assistance virtually, please reach out to us. </w:t>
            </w:r>
            <w:r w:rsidR="000A31C4">
              <w:rPr>
                <w:lang w:eastAsia="ja-JP"/>
              </w:rPr>
              <w:t xml:space="preserve">We know some pretty tech savvy individuals. </w:t>
            </w:r>
            <w:r w:rsidR="000A31C4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lang w:eastAsia="ja-JP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3750FA" w14:paraId="43AC7973" w14:textId="77777777" w:rsidTr="00D45D40">
        <w:trPr>
          <w:trHeight w:val="432"/>
          <w:jc w:val="center"/>
        </w:trPr>
        <w:tc>
          <w:tcPr>
            <w:tcW w:w="5310" w:type="dxa"/>
            <w:gridSpan w:val="5"/>
            <w:tcMar>
              <w:left w:w="0" w:type="dxa"/>
              <w:right w:w="0" w:type="dxa"/>
            </w:tcMar>
          </w:tcPr>
          <w:p w14:paraId="46AB2037" w14:textId="77777777" w:rsidR="003750FA" w:rsidRDefault="003750FA" w:rsidP="00DA3E92">
            <w:pPr>
              <w:pStyle w:val="NoSpacing"/>
              <w:rPr>
                <w:lang w:eastAsia="ja-JP"/>
              </w:rPr>
            </w:pPr>
          </w:p>
        </w:tc>
        <w:tc>
          <w:tcPr>
            <w:tcW w:w="6210" w:type="dxa"/>
            <w:gridSpan w:val="3"/>
          </w:tcPr>
          <w:p w14:paraId="2DFFA6BD" w14:textId="77777777" w:rsidR="003750FA" w:rsidRDefault="003750FA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31933D43" w14:textId="77777777" w:rsidTr="00D45D40">
        <w:trPr>
          <w:trHeight w:val="729"/>
          <w:jc w:val="center"/>
        </w:trPr>
        <w:tc>
          <w:tcPr>
            <w:tcW w:w="5310" w:type="dxa"/>
            <w:gridSpan w:val="5"/>
            <w:tcMar>
              <w:left w:w="0" w:type="dxa"/>
              <w:right w:w="0" w:type="dxa"/>
            </w:tcMar>
          </w:tcPr>
          <w:p w14:paraId="4ABC13FB" w14:textId="4246B576" w:rsidR="00463223" w:rsidRPr="00463223" w:rsidRDefault="000A31C4" w:rsidP="00463223">
            <w:pPr>
              <w:pStyle w:val="Heading1"/>
            </w:pPr>
            <w:r>
              <w:t>Topics</w:t>
            </w:r>
          </w:p>
        </w:tc>
        <w:tc>
          <w:tcPr>
            <w:tcW w:w="6210" w:type="dxa"/>
            <w:gridSpan w:val="3"/>
            <w:vMerge w:val="restart"/>
          </w:tcPr>
          <w:p w14:paraId="2C5770E8" w14:textId="77777777" w:rsidR="00463223" w:rsidRDefault="00463223" w:rsidP="00DA3E92">
            <w:pPr>
              <w:pStyle w:val="NoSpacing"/>
              <w:rPr>
                <w:lang w:eastAsia="ja-JP"/>
              </w:rPr>
            </w:pPr>
          </w:p>
        </w:tc>
      </w:tr>
      <w:tr w:rsidR="00D45D40" w14:paraId="3DD36069" w14:textId="77777777" w:rsidTr="00D45D40">
        <w:trPr>
          <w:trHeight w:val="81"/>
          <w:jc w:val="center"/>
        </w:trPr>
        <w:tc>
          <w:tcPr>
            <w:tcW w:w="810" w:type="dxa"/>
            <w:shd w:val="clear" w:color="auto" w:fill="454C02" w:themeFill="accent2"/>
            <w:tcMar>
              <w:left w:w="0" w:type="dxa"/>
              <w:right w:w="0" w:type="dxa"/>
            </w:tcMar>
          </w:tcPr>
          <w:p w14:paraId="78A20A07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10" w:type="dxa"/>
          </w:tcPr>
          <w:p w14:paraId="7B67B4D0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70" w:type="dxa"/>
          </w:tcPr>
          <w:p w14:paraId="54907C95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520" w:type="dxa"/>
            <w:gridSpan w:val="2"/>
          </w:tcPr>
          <w:p w14:paraId="4608450F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210" w:type="dxa"/>
            <w:gridSpan w:val="3"/>
            <w:vMerge/>
          </w:tcPr>
          <w:p w14:paraId="464E1DA0" w14:textId="77777777" w:rsidR="00D45D40" w:rsidRDefault="00D45D40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257BAA98" w14:textId="77777777" w:rsidTr="00D45D40">
        <w:trPr>
          <w:trHeight w:val="1674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id w:val="-1704241962"/>
              <w:placeholder>
                <w:docPart w:val="B3A937D5DA074020A9FFAF21D8C177D1"/>
              </w:placeholder>
              <w:temporary/>
              <w:showingPlcHdr/>
              <w15:appearance w15:val="hidden"/>
            </w:sdtPr>
            <w:sdtEndPr/>
            <w:sdtContent>
              <w:p w14:paraId="71267B73" w14:textId="77777777" w:rsidR="00463223" w:rsidRDefault="00463223" w:rsidP="00D45D40">
                <w:pPr>
                  <w:pStyle w:val="Heading2"/>
                </w:pPr>
                <w:r w:rsidRPr="00D45D40">
                  <w:t>01</w:t>
                </w:r>
              </w:p>
            </w:sdtContent>
          </w:sdt>
          <w:p w14:paraId="6C5AECC7" w14:textId="3BD04021" w:rsidR="00463223" w:rsidRPr="00463223" w:rsidRDefault="000A31C4" w:rsidP="00D45D40">
            <w:pPr>
              <w:pStyle w:val="Services"/>
            </w:pPr>
            <w:r>
              <w:t>COVID-19: On Everyone’s Mind</w:t>
            </w:r>
          </w:p>
        </w:tc>
        <w:tc>
          <w:tcPr>
            <w:tcW w:w="270" w:type="dxa"/>
          </w:tcPr>
          <w:p w14:paraId="773A6DD3" w14:textId="77777777" w:rsidR="00463223" w:rsidRPr="00463223" w:rsidRDefault="00463223" w:rsidP="00463223">
            <w:pPr>
              <w:pStyle w:val="NoSpacing"/>
            </w:pPr>
          </w:p>
        </w:tc>
        <w:tc>
          <w:tcPr>
            <w:tcW w:w="2520" w:type="dxa"/>
            <w:gridSpan w:val="2"/>
          </w:tcPr>
          <w:sdt>
            <w:sdtPr>
              <w:id w:val="279687929"/>
              <w:placeholder>
                <w:docPart w:val="BAFF9AB2C70641EFBF9478EE86FEF845"/>
              </w:placeholder>
              <w:temporary/>
              <w:showingPlcHdr/>
              <w15:appearance w15:val="hidden"/>
            </w:sdtPr>
            <w:sdtEndPr/>
            <w:sdtContent>
              <w:p w14:paraId="17942846" w14:textId="77777777" w:rsidR="00463223" w:rsidRPr="00D45D40" w:rsidRDefault="00463223" w:rsidP="00D45D40">
                <w:pPr>
                  <w:pStyle w:val="Heading2"/>
                </w:pPr>
                <w:r w:rsidRPr="00D45D40">
                  <w:t>0</w:t>
                </w:r>
                <w:r w:rsidR="00D45D40">
                  <w:t>2</w:t>
                </w:r>
              </w:p>
            </w:sdtContent>
          </w:sdt>
          <w:p w14:paraId="29D9B935" w14:textId="4D2B42C6" w:rsidR="00463223" w:rsidRPr="00463223" w:rsidRDefault="000A31C4" w:rsidP="00D45D40">
            <w:pPr>
              <w:pStyle w:val="Services"/>
            </w:pPr>
            <w:r>
              <w:t>Recharter: What, when, how</w:t>
            </w:r>
            <w:r w:rsidR="0011476D">
              <w:t>, etc.</w:t>
            </w:r>
            <w:r>
              <w:t>?</w:t>
            </w:r>
          </w:p>
        </w:tc>
        <w:tc>
          <w:tcPr>
            <w:tcW w:w="6210" w:type="dxa"/>
            <w:gridSpan w:val="3"/>
            <w:vMerge/>
          </w:tcPr>
          <w:p w14:paraId="20A2ED70" w14:textId="77777777" w:rsidR="00463223" w:rsidRDefault="00463223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3A9E8FDC" w14:textId="77777777" w:rsidTr="00D45D40">
        <w:trPr>
          <w:trHeight w:val="1152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id w:val="861016201"/>
              <w:placeholder>
                <w:docPart w:val="0CB367619A814D58A0C04B6BB7ECC2F4"/>
              </w:placeholder>
              <w:temporary/>
              <w:showingPlcHdr/>
              <w15:appearance w15:val="hidden"/>
            </w:sdtPr>
            <w:sdtEndPr/>
            <w:sdtContent>
              <w:p w14:paraId="144C58F2" w14:textId="77777777" w:rsidR="00D45D40" w:rsidRDefault="00D45D40" w:rsidP="00D45D40">
                <w:pPr>
                  <w:pStyle w:val="Heading2"/>
                </w:pPr>
                <w:r w:rsidRPr="00D45D40">
                  <w:t>0</w:t>
                </w:r>
                <w:r>
                  <w:t>3</w:t>
                </w:r>
              </w:p>
            </w:sdtContent>
          </w:sdt>
          <w:p w14:paraId="4FFCF994" w14:textId="1A394FFC" w:rsidR="00463223" w:rsidRPr="00463223" w:rsidRDefault="000A31C4" w:rsidP="00D45D40">
            <w:pPr>
              <w:pStyle w:val="Services"/>
            </w:pPr>
            <w:r>
              <w:t>Events and Calendar</w:t>
            </w:r>
          </w:p>
        </w:tc>
        <w:tc>
          <w:tcPr>
            <w:tcW w:w="270" w:type="dxa"/>
          </w:tcPr>
          <w:p w14:paraId="36FF8F6A" w14:textId="77777777" w:rsidR="00463223" w:rsidRPr="00463223" w:rsidRDefault="00463223" w:rsidP="00463223">
            <w:pPr>
              <w:pStyle w:val="NoSpacing"/>
            </w:pPr>
          </w:p>
        </w:tc>
        <w:tc>
          <w:tcPr>
            <w:tcW w:w="2520" w:type="dxa"/>
            <w:gridSpan w:val="2"/>
          </w:tcPr>
          <w:p w14:paraId="052D9786" w14:textId="7BC04E1C" w:rsidR="00463223" w:rsidRPr="00D45D40" w:rsidRDefault="00463223" w:rsidP="00D45D40">
            <w:pPr>
              <w:pStyle w:val="Heading2"/>
            </w:pPr>
          </w:p>
          <w:p w14:paraId="411AA421" w14:textId="72F92A58" w:rsidR="00463223" w:rsidRPr="00463223" w:rsidRDefault="00463223" w:rsidP="00D45D40">
            <w:pPr>
              <w:pStyle w:val="Services"/>
            </w:pPr>
          </w:p>
        </w:tc>
        <w:tc>
          <w:tcPr>
            <w:tcW w:w="6210" w:type="dxa"/>
            <w:gridSpan w:val="3"/>
            <w:vMerge/>
          </w:tcPr>
          <w:p w14:paraId="36176586" w14:textId="77777777" w:rsidR="00463223" w:rsidRDefault="00463223" w:rsidP="00DA3E92">
            <w:pPr>
              <w:pStyle w:val="NoSpacing"/>
              <w:rPr>
                <w:lang w:eastAsia="ja-JP"/>
              </w:rPr>
            </w:pPr>
          </w:p>
        </w:tc>
      </w:tr>
      <w:tr w:rsidR="000A31C4" w14:paraId="3E272273" w14:textId="77777777" w:rsidTr="00D45D40">
        <w:trPr>
          <w:trHeight w:val="1152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p w14:paraId="37485EAE" w14:textId="77777777" w:rsidR="000A31C4" w:rsidRDefault="000A31C4" w:rsidP="00D45D40">
            <w:pPr>
              <w:pStyle w:val="Heading2"/>
            </w:pPr>
          </w:p>
        </w:tc>
        <w:tc>
          <w:tcPr>
            <w:tcW w:w="270" w:type="dxa"/>
          </w:tcPr>
          <w:p w14:paraId="6E6512E6" w14:textId="77777777" w:rsidR="000A31C4" w:rsidRPr="00463223" w:rsidRDefault="000A31C4" w:rsidP="00463223">
            <w:pPr>
              <w:pStyle w:val="NoSpacing"/>
            </w:pPr>
          </w:p>
        </w:tc>
        <w:tc>
          <w:tcPr>
            <w:tcW w:w="2520" w:type="dxa"/>
            <w:gridSpan w:val="2"/>
          </w:tcPr>
          <w:p w14:paraId="3692EBA7" w14:textId="77777777" w:rsidR="000A31C4" w:rsidRDefault="000A31C4" w:rsidP="00D45D40">
            <w:pPr>
              <w:pStyle w:val="Heading2"/>
            </w:pPr>
          </w:p>
        </w:tc>
        <w:tc>
          <w:tcPr>
            <w:tcW w:w="6210" w:type="dxa"/>
            <w:gridSpan w:val="3"/>
          </w:tcPr>
          <w:p w14:paraId="3D67474D" w14:textId="77777777" w:rsidR="000A31C4" w:rsidRDefault="000A31C4" w:rsidP="00DA3E92">
            <w:pPr>
              <w:pStyle w:val="NoSpacing"/>
              <w:rPr>
                <w:lang w:eastAsia="ja-JP"/>
              </w:rPr>
            </w:pPr>
          </w:p>
        </w:tc>
      </w:tr>
    </w:tbl>
    <w:p w14:paraId="3E8426E8" w14:textId="0490134E" w:rsidR="00C70802" w:rsidRDefault="000A31C4" w:rsidP="00DA3E92">
      <w:pPr>
        <w:spacing w:before="0" w:after="0"/>
      </w:pPr>
      <w:r w:rsidRPr="000A31C4">
        <w:rPr>
          <w:b/>
          <w:bCs/>
          <w:sz w:val="24"/>
        </w:rPr>
        <w:lastRenderedPageBreak/>
        <w:t xml:space="preserve">ISSUE NO  1 |  December 2020  |  </w:t>
      </w:r>
      <w:sdt>
        <w:sdtPr>
          <w:rPr>
            <w:b/>
            <w:bCs/>
            <w:sz w:val="24"/>
          </w:rPr>
          <w:id w:val="-1205712872"/>
          <w:placeholder>
            <w:docPart w:val="1C347ABDFF804BD19C0A42E15FC0366C"/>
          </w:placeholder>
          <w:temporary/>
          <w:showingPlcHdr/>
          <w15:appearance w15:val="hidden"/>
        </w:sdtPr>
        <w:sdtEndPr/>
        <w:sdtContent>
          <w:r w:rsidRPr="000A31C4">
            <w:rPr>
              <w:b/>
              <w:bCs/>
              <w:sz w:val="24"/>
            </w:rPr>
            <w:t>VOLUME</w:t>
          </w:r>
        </w:sdtContent>
      </w:sdt>
      <w:r w:rsidRPr="000A31C4">
        <w:rPr>
          <w:b/>
          <w:bCs/>
          <w:sz w:val="24"/>
        </w:rPr>
        <w:t xml:space="preserve"> 1</w:t>
      </w:r>
      <w:r>
        <w:tab/>
      </w:r>
      <w:r>
        <w:tab/>
      </w:r>
      <w:r>
        <w:tab/>
      </w:r>
      <w:r>
        <w:tab/>
      </w:r>
      <w:r>
        <w:tab/>
      </w:r>
    </w:p>
    <w:p w14:paraId="3F8BFFBB" w14:textId="4114300D" w:rsidR="000D0D05" w:rsidRDefault="000D0D05" w:rsidP="00DA3E92">
      <w:pPr>
        <w:spacing w:before="0" w:after="0"/>
        <w:rPr>
          <w:b/>
          <w:bCs/>
          <w:sz w:val="24"/>
        </w:rPr>
      </w:pPr>
      <w:r>
        <w:rPr>
          <w:b/>
          <w:bCs/>
          <w:sz w:val="24"/>
        </w:rPr>
        <w:t>RECHARTER…</w:t>
      </w:r>
    </w:p>
    <w:p w14:paraId="5772C50E" w14:textId="6A319CD4" w:rsidR="000D0D05" w:rsidRDefault="000D0D05" w:rsidP="00DA3E92">
      <w:pPr>
        <w:spacing w:before="0" w:after="0"/>
        <w:rPr>
          <w:szCs w:val="21"/>
        </w:rPr>
      </w:pPr>
      <w:r>
        <w:rPr>
          <w:b/>
          <w:bCs/>
          <w:szCs w:val="21"/>
        </w:rPr>
        <w:t>WHAT:</w:t>
      </w:r>
      <w:r>
        <w:rPr>
          <w:szCs w:val="21"/>
        </w:rPr>
        <w:t xml:space="preserve"> Annual membership renewal drive</w:t>
      </w:r>
    </w:p>
    <w:p w14:paraId="0C5A6B6A" w14:textId="6A552AAA" w:rsidR="000D0D05" w:rsidRDefault="000D0D05" w:rsidP="00DA3E92">
      <w:pPr>
        <w:spacing w:before="0" w:after="0"/>
        <w:rPr>
          <w:szCs w:val="21"/>
        </w:rPr>
      </w:pPr>
      <w:r>
        <w:rPr>
          <w:szCs w:val="21"/>
        </w:rPr>
        <w:t>with BSA. The opportuntiy for the Pack to</w:t>
      </w:r>
    </w:p>
    <w:p w14:paraId="1BCE10A2" w14:textId="77777777" w:rsidR="000D0D05" w:rsidRDefault="000D0D05" w:rsidP="00DA3E92">
      <w:pPr>
        <w:spacing w:before="0" w:after="0"/>
        <w:rPr>
          <w:szCs w:val="21"/>
        </w:rPr>
      </w:pPr>
      <w:r>
        <w:rPr>
          <w:szCs w:val="21"/>
        </w:rPr>
        <w:t>refresh paperwork agreements and audit</w:t>
      </w:r>
    </w:p>
    <w:p w14:paraId="69877720" w14:textId="77777777" w:rsidR="000D0D05" w:rsidRDefault="000D0D05" w:rsidP="00DA3E92">
      <w:pPr>
        <w:spacing w:before="0" w:after="0"/>
        <w:rPr>
          <w:szCs w:val="21"/>
        </w:rPr>
      </w:pPr>
      <w:r>
        <w:rPr>
          <w:szCs w:val="21"/>
        </w:rPr>
        <w:t>training. It is a 12-month charter for the</w:t>
      </w:r>
    </w:p>
    <w:p w14:paraId="019365A7" w14:textId="77777777" w:rsidR="000D0D05" w:rsidRDefault="000D0D05" w:rsidP="00DA3E92">
      <w:pPr>
        <w:spacing w:before="0" w:after="0"/>
        <w:rPr>
          <w:szCs w:val="21"/>
        </w:rPr>
      </w:pPr>
      <w:r>
        <w:rPr>
          <w:szCs w:val="21"/>
        </w:rPr>
        <w:t>Pack and the Souts’ 12-month</w:t>
      </w:r>
    </w:p>
    <w:p w14:paraId="79507CDF" w14:textId="28D71223" w:rsidR="000D0D05" w:rsidRDefault="000D0D05" w:rsidP="00DA3E92">
      <w:pPr>
        <w:spacing w:before="0" w:after="0"/>
        <w:rPr>
          <w:szCs w:val="21"/>
        </w:rPr>
      </w:pPr>
      <w:r>
        <w:rPr>
          <w:szCs w:val="21"/>
        </w:rPr>
        <w:t>Membership.</w:t>
      </w:r>
    </w:p>
    <w:p w14:paraId="0E520D93" w14:textId="77777777" w:rsidR="000D0D05" w:rsidRDefault="000D0D05" w:rsidP="00DA3E92">
      <w:pPr>
        <w:spacing w:before="0" w:after="0"/>
        <w:rPr>
          <w:szCs w:val="21"/>
        </w:rPr>
      </w:pPr>
    </w:p>
    <w:p w14:paraId="7D286300" w14:textId="77777777" w:rsidR="000D0D05" w:rsidRDefault="000D0D05" w:rsidP="00DA3E92">
      <w:pPr>
        <w:spacing w:before="0" w:after="0"/>
        <w:rPr>
          <w:i/>
          <w:iCs/>
          <w:color w:val="FF0000"/>
          <w:szCs w:val="21"/>
          <w:u w:val="single"/>
        </w:rPr>
      </w:pPr>
      <w:r>
        <w:rPr>
          <w:b/>
          <w:bCs/>
          <w:szCs w:val="21"/>
        </w:rPr>
        <w:t>WHEN:</w:t>
      </w:r>
      <w:r>
        <w:rPr>
          <w:szCs w:val="21"/>
        </w:rPr>
        <w:t xml:space="preserve"> </w:t>
      </w:r>
      <w:r>
        <w:rPr>
          <w:b/>
          <w:bCs/>
          <w:i/>
          <w:iCs/>
          <w:color w:val="FF0000"/>
          <w:szCs w:val="21"/>
          <w:u w:val="single"/>
        </w:rPr>
        <w:t>January 25, 2021 or SOONER!!</w:t>
      </w:r>
    </w:p>
    <w:p w14:paraId="4DCB8C89" w14:textId="77777777" w:rsidR="000D0D05" w:rsidRDefault="000D0D05" w:rsidP="00DA3E92">
      <w:pPr>
        <w:spacing w:before="0" w:after="0"/>
        <w:rPr>
          <w:i/>
          <w:iCs/>
          <w:color w:val="FF0000"/>
          <w:szCs w:val="21"/>
          <w:u w:val="single"/>
        </w:rPr>
      </w:pPr>
    </w:p>
    <w:p w14:paraId="662F06C3" w14:textId="1B91C804" w:rsidR="000D0D05" w:rsidRDefault="000D0D05" w:rsidP="00DA3E92">
      <w:pPr>
        <w:spacing w:before="0" w:after="0"/>
        <w:rPr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 xml:space="preserve">HOW: </w:t>
      </w:r>
      <w:r>
        <w:rPr>
          <w:color w:val="000000" w:themeColor="text1"/>
          <w:szCs w:val="21"/>
        </w:rPr>
        <w:t>Recharter in</w:t>
      </w:r>
      <w:r w:rsidR="00C70802">
        <w:rPr>
          <w:color w:val="000000" w:themeColor="text1"/>
          <w:szCs w:val="21"/>
        </w:rPr>
        <w:t>for</w:t>
      </w:r>
      <w:r>
        <w:rPr>
          <w:color w:val="000000" w:themeColor="text1"/>
          <w:szCs w:val="21"/>
        </w:rPr>
        <w:t>mation forms were</w:t>
      </w:r>
    </w:p>
    <w:p w14:paraId="49A68595" w14:textId="77777777" w:rsidR="0011476D" w:rsidRDefault="000D0D05" w:rsidP="00DA3E92">
      <w:pPr>
        <w:spacing w:before="0" w:after="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provided on</w:t>
      </w:r>
      <w:r w:rsidR="0011476D">
        <w:rPr>
          <w:color w:val="000000" w:themeColor="text1"/>
          <w:szCs w:val="21"/>
        </w:rPr>
        <w:t xml:space="preserve"> November 30, 2020 via the</w:t>
      </w:r>
    </w:p>
    <w:p w14:paraId="684465CD" w14:textId="77777777" w:rsidR="0011476D" w:rsidRDefault="0011476D" w:rsidP="00DA3E92">
      <w:pPr>
        <w:spacing w:before="0" w:after="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 xml:space="preserve">Pack 776 e-mail account. These forms are </w:t>
      </w:r>
    </w:p>
    <w:p w14:paraId="676A8A43" w14:textId="42B2F321" w:rsidR="0011476D" w:rsidRDefault="0011476D" w:rsidP="00DA3E92">
      <w:pPr>
        <w:spacing w:before="0" w:after="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also in the attachment to this newsletter.</w:t>
      </w:r>
    </w:p>
    <w:p w14:paraId="4E671A54" w14:textId="77777777" w:rsidR="00C70802" w:rsidRDefault="00C70802" w:rsidP="00DA3E92">
      <w:pPr>
        <w:spacing w:before="0" w:after="0"/>
      </w:pPr>
      <w:r>
        <w:rPr>
          <w:b/>
          <w:bCs/>
          <w:i/>
          <w:iCs/>
          <w:color w:val="000000" w:themeColor="text1"/>
          <w:szCs w:val="21"/>
          <w:u w:val="single"/>
        </w:rPr>
        <w:t>EVERYONE</w:t>
      </w:r>
      <w:r>
        <w:t xml:space="preserve"> (youth and adult leader) who </w:t>
      </w:r>
    </w:p>
    <w:p w14:paraId="6626233C" w14:textId="5C2582BE" w:rsidR="00C70802" w:rsidRDefault="00C70802" w:rsidP="00DA3E92">
      <w:pPr>
        <w:spacing w:before="0" w:after="0"/>
      </w:pPr>
      <w:r>
        <w:t>wishes to continue with the pack must</w:t>
      </w:r>
    </w:p>
    <w:p w14:paraId="696994A6" w14:textId="7739976F" w:rsidR="00C70802" w:rsidRPr="00C70802" w:rsidRDefault="00C70802" w:rsidP="00DA3E92">
      <w:pPr>
        <w:spacing w:before="0" w:after="0"/>
      </w:pPr>
      <w:r>
        <w:t>recharter.</w:t>
      </w:r>
    </w:p>
    <w:p w14:paraId="67BD99A4" w14:textId="77777777" w:rsidR="0054162F" w:rsidRDefault="0054162F" w:rsidP="0054162F">
      <w:pPr>
        <w:tabs>
          <w:tab w:val="left" w:pos="7740"/>
        </w:tabs>
        <w:spacing w:before="0" w:after="0"/>
        <w:ind w:left="7920"/>
        <w:rPr>
          <w:b/>
          <w:bCs/>
          <w:color w:val="000000" w:themeColor="text1"/>
          <w:szCs w:val="21"/>
        </w:rPr>
      </w:pPr>
    </w:p>
    <w:p w14:paraId="2F655CB6" w14:textId="7D66B1BD" w:rsidR="00C70802" w:rsidRDefault="00C70802" w:rsidP="0054162F">
      <w:pPr>
        <w:tabs>
          <w:tab w:val="left" w:pos="7740"/>
        </w:tabs>
        <w:spacing w:before="0" w:after="0"/>
        <w:ind w:left="7920"/>
        <w:rPr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>PAYMENT:</w:t>
      </w:r>
      <w:r>
        <w:rPr>
          <w:color w:val="000000" w:themeColor="text1"/>
          <w:szCs w:val="21"/>
        </w:rPr>
        <w:t xml:space="preserve"> </w:t>
      </w:r>
      <w:r w:rsidRPr="0011476D">
        <w:rPr>
          <w:b/>
          <w:bCs/>
          <w:color w:val="000000" w:themeColor="text1"/>
          <w:szCs w:val="21"/>
          <w:u w:val="single"/>
        </w:rPr>
        <w:t>CAMPERSHIP</w:t>
      </w:r>
      <w:r>
        <w:rPr>
          <w:color w:val="000000" w:themeColor="text1"/>
          <w:szCs w:val="21"/>
        </w:rPr>
        <w:t>, Cash, Paypal (</w:t>
      </w:r>
      <w:hyperlink r:id="rId11" w:history="1">
        <w:r w:rsidRPr="008F6815">
          <w:rPr>
            <w:rStyle w:val="Hyperlink"/>
            <w:szCs w:val="21"/>
          </w:rPr>
          <w:t>Pack776@outlook.com</w:t>
        </w:r>
      </w:hyperlink>
      <w:r>
        <w:rPr>
          <w:color w:val="000000" w:themeColor="text1"/>
          <w:szCs w:val="21"/>
        </w:rPr>
        <w:t xml:space="preserve"> –</w:t>
      </w:r>
    </w:p>
    <w:p w14:paraId="77D171AF" w14:textId="0DAAFB5D" w:rsidR="0054162F" w:rsidRDefault="0054162F" w:rsidP="0054162F">
      <w:pPr>
        <w:tabs>
          <w:tab w:val="left" w:pos="7920"/>
        </w:tabs>
        <w:spacing w:before="0" w:after="0"/>
        <w:rPr>
          <w:color w:val="FFFFFF" w:themeColor="background1"/>
          <w:sz w:val="32"/>
          <w:szCs w:val="32"/>
        </w:rPr>
      </w:pPr>
      <w:r>
        <w:rPr>
          <w:color w:val="000000" w:themeColor="text1"/>
          <w:szCs w:val="21"/>
        </w:rPr>
        <w:tab/>
        <w:t>Be sure to use friends option with</w:t>
      </w:r>
    </w:p>
    <w:p w14:paraId="227E91C8" w14:textId="68A78358" w:rsidR="0054162F" w:rsidRDefault="0054162F" w:rsidP="0054162F">
      <w:pPr>
        <w:tabs>
          <w:tab w:val="left" w:pos="7920"/>
        </w:tabs>
        <w:spacing w:before="0" w:after="0"/>
        <w:rPr>
          <w:color w:val="FFFFFF" w:themeColor="background1"/>
          <w:sz w:val="32"/>
          <w:szCs w:val="32"/>
        </w:rPr>
      </w:pPr>
      <w:r>
        <w:rPr>
          <w:color w:val="000000" w:themeColor="text1"/>
          <w:szCs w:val="21"/>
        </w:rPr>
        <w:tab/>
        <w:t>Scout’s name), Credit Card, Check</w:t>
      </w:r>
    </w:p>
    <w:p w14:paraId="45637221" w14:textId="7379CB71" w:rsidR="00C70802" w:rsidRDefault="00C70802" w:rsidP="0054162F">
      <w:pPr>
        <w:tabs>
          <w:tab w:val="left" w:pos="7920"/>
        </w:tabs>
        <w:spacing w:before="0" w:after="0"/>
        <w:rPr>
          <w:color w:val="FFFFFF" w:themeColor="background1"/>
          <w:sz w:val="32"/>
          <w:szCs w:val="32"/>
        </w:rPr>
      </w:pPr>
      <w:r w:rsidRPr="00C70802">
        <w:rPr>
          <w:color w:val="FFFFFF" w:themeColor="background1"/>
          <w:sz w:val="32"/>
          <w:szCs w:val="32"/>
        </w:rPr>
        <w:t xml:space="preserve">“An invaluable step in character training is to </w:t>
      </w:r>
      <w:r>
        <w:rPr>
          <w:color w:val="FFFFFF" w:themeColor="background1"/>
          <w:sz w:val="32"/>
          <w:szCs w:val="32"/>
        </w:rPr>
        <w:tab/>
      </w:r>
    </w:p>
    <w:p w14:paraId="06353806" w14:textId="7771ED3F" w:rsidR="00C70802" w:rsidRPr="0054162F" w:rsidRDefault="00C70802" w:rsidP="0054162F">
      <w:pPr>
        <w:tabs>
          <w:tab w:val="left" w:pos="7920"/>
        </w:tabs>
        <w:spacing w:before="0" w:after="0"/>
        <w:rPr>
          <w:color w:val="FFFFFF" w:themeColor="background1"/>
          <w:sz w:val="32"/>
          <w:szCs w:val="32"/>
        </w:rPr>
      </w:pPr>
      <w:r w:rsidRPr="00C70802">
        <w:rPr>
          <w:color w:val="FFFFFF" w:themeColor="background1"/>
          <w:sz w:val="32"/>
          <w:szCs w:val="32"/>
        </w:rPr>
        <w:t>put responsibility on the individual.</w:t>
      </w:r>
      <w:r>
        <w:rPr>
          <w:color w:val="FFFFFF" w:themeColor="background1"/>
          <w:sz w:val="32"/>
          <w:szCs w:val="32"/>
        </w:rPr>
        <w:t>”</w:t>
      </w:r>
      <w:r w:rsidR="0054162F">
        <w:rPr>
          <w:color w:val="FFFFFF" w:themeColor="background1"/>
          <w:sz w:val="32"/>
          <w:szCs w:val="32"/>
        </w:rPr>
        <w:tab/>
      </w:r>
      <w:r w:rsidR="0054162F">
        <w:rPr>
          <w:b/>
          <w:bCs/>
          <w:color w:val="000000" w:themeColor="text1"/>
          <w:szCs w:val="21"/>
        </w:rPr>
        <w:t xml:space="preserve">WHO: </w:t>
      </w:r>
      <w:r w:rsidR="0054162F">
        <w:rPr>
          <w:color w:val="000000" w:themeColor="text1"/>
          <w:szCs w:val="21"/>
        </w:rPr>
        <w:t>Send payments to Pack</w:t>
      </w:r>
    </w:p>
    <w:p w14:paraId="23E89919" w14:textId="0520854C" w:rsidR="000D0D05" w:rsidRDefault="0011476D" w:rsidP="0054162F">
      <w:pPr>
        <w:spacing w:before="0" w:after="0"/>
        <w:ind w:left="7920"/>
        <w:rPr>
          <w:szCs w:val="21"/>
        </w:rPr>
      </w:pPr>
      <w:r>
        <w:rPr>
          <w:color w:val="000000" w:themeColor="text1"/>
          <w:szCs w:val="21"/>
        </w:rPr>
        <w:t>Treasurer – Angela Meyer</w:t>
      </w:r>
      <w:r w:rsidR="000D0D05">
        <w:rPr>
          <w:color w:val="000000" w:themeColor="text1"/>
          <w:szCs w:val="21"/>
        </w:rPr>
        <w:t xml:space="preserve"> </w:t>
      </w:r>
      <w:r>
        <w:rPr>
          <w:szCs w:val="21"/>
        </w:rPr>
        <w:t>via the following:</w:t>
      </w:r>
    </w:p>
    <w:p w14:paraId="0203B774" w14:textId="12DC559A" w:rsidR="0011476D" w:rsidRPr="00572F1C" w:rsidRDefault="0011476D" w:rsidP="0054162F">
      <w:pPr>
        <w:spacing w:before="0" w:after="0"/>
        <w:ind w:left="7920"/>
        <w:rPr>
          <w:color w:val="000000" w:themeColor="text1"/>
          <w:szCs w:val="21"/>
        </w:rPr>
      </w:pPr>
      <w:r w:rsidRPr="00572F1C">
        <w:rPr>
          <w:color w:val="000000" w:themeColor="text1"/>
          <w:szCs w:val="21"/>
        </w:rPr>
        <w:t xml:space="preserve">E-mail: </w:t>
      </w:r>
      <w:hyperlink r:id="rId12" w:history="1">
        <w:r w:rsidR="004C14E8" w:rsidRPr="00572F1C">
          <w:rPr>
            <w:rStyle w:val="Hyperlink"/>
            <w:szCs w:val="21"/>
          </w:rPr>
          <w:t>kdee16@gmail.com</w:t>
        </w:r>
      </w:hyperlink>
    </w:p>
    <w:p w14:paraId="0E189A15" w14:textId="0E64168E" w:rsidR="004C14E8" w:rsidRPr="00572F1C" w:rsidRDefault="004C14E8" w:rsidP="0054162F">
      <w:pPr>
        <w:spacing w:before="0" w:after="0"/>
        <w:ind w:left="7920"/>
        <w:rPr>
          <w:color w:val="000000" w:themeColor="text1"/>
          <w:szCs w:val="21"/>
        </w:rPr>
      </w:pPr>
      <w:r w:rsidRPr="00572F1C">
        <w:rPr>
          <w:color w:val="000000" w:themeColor="text1"/>
          <w:szCs w:val="21"/>
        </w:rPr>
        <w:t>Hand Delive</w:t>
      </w:r>
      <w:r w:rsidR="00572F1C" w:rsidRPr="00572F1C">
        <w:rPr>
          <w:color w:val="000000" w:themeColor="text1"/>
          <w:szCs w:val="21"/>
        </w:rPr>
        <w:t>r: 319 N Kentucky Lane</w:t>
      </w:r>
    </w:p>
    <w:p w14:paraId="30C207D3" w14:textId="6D83775E" w:rsidR="00572F1C" w:rsidRDefault="00572F1C" w:rsidP="0054162F">
      <w:pPr>
        <w:spacing w:before="0" w:after="0"/>
        <w:ind w:left="7920"/>
        <w:rPr>
          <w:szCs w:val="21"/>
        </w:rPr>
      </w:pPr>
      <w:r w:rsidRPr="00572F1C">
        <w:rPr>
          <w:color w:val="000000" w:themeColor="text1"/>
          <w:szCs w:val="21"/>
        </w:rPr>
        <w:t>USPS</w:t>
      </w:r>
      <w:r>
        <w:rPr>
          <w:b/>
          <w:bCs/>
          <w:color w:val="000000" w:themeColor="text1"/>
          <w:szCs w:val="21"/>
        </w:rPr>
        <w:t>:</w:t>
      </w:r>
      <w:r>
        <w:rPr>
          <w:szCs w:val="21"/>
        </w:rPr>
        <w:t xml:space="preserve"> 319 N Kentucky Lane</w:t>
      </w:r>
    </w:p>
    <w:p w14:paraId="61F3A0E2" w14:textId="5A6FF8AF" w:rsidR="00572F1C" w:rsidRDefault="00572F1C" w:rsidP="00572F1C">
      <w:pPr>
        <w:spacing w:before="0" w:after="0"/>
        <w:ind w:left="7920"/>
        <w:rPr>
          <w:szCs w:val="21"/>
        </w:rPr>
      </w:pPr>
    </w:p>
    <w:p w14:paraId="14A431B6" w14:textId="2B7B3E77" w:rsidR="00572F1C" w:rsidRDefault="00572F1C" w:rsidP="00572F1C">
      <w:pPr>
        <w:spacing w:before="0" w:after="0"/>
        <w:ind w:left="90"/>
        <w:rPr>
          <w:szCs w:val="21"/>
        </w:rPr>
      </w:pPr>
      <w:r>
        <w:rPr>
          <w:b/>
          <w:bCs/>
          <w:szCs w:val="21"/>
        </w:rPr>
        <w:t>FEES:</w:t>
      </w:r>
    </w:p>
    <w:p w14:paraId="3218209E" w14:textId="7DE73B62" w:rsidR="00572F1C" w:rsidRDefault="00572F1C" w:rsidP="00572F1C">
      <w:pPr>
        <w:spacing w:before="0" w:after="0"/>
        <w:ind w:left="90"/>
        <w:rPr>
          <w:szCs w:val="21"/>
        </w:rPr>
      </w:pPr>
      <w:r>
        <w:rPr>
          <w:szCs w:val="21"/>
        </w:rPr>
        <w:t>National Registration: $66 per Scout</w:t>
      </w:r>
    </w:p>
    <w:p w14:paraId="2ADE246D" w14:textId="25A1E364" w:rsidR="00572F1C" w:rsidRDefault="00572F1C" w:rsidP="00572F1C">
      <w:pPr>
        <w:spacing w:before="0" w:after="0"/>
        <w:ind w:left="90"/>
        <w:rPr>
          <w:szCs w:val="21"/>
        </w:rPr>
      </w:pPr>
      <w:r>
        <w:rPr>
          <w:szCs w:val="21"/>
        </w:rPr>
        <w:t>Boys Life (OPTIONAL): $12 per year per Scout</w:t>
      </w:r>
    </w:p>
    <w:p w14:paraId="776C1476" w14:textId="106B8154" w:rsidR="00572F1C" w:rsidRDefault="00572F1C" w:rsidP="00572F1C">
      <w:pPr>
        <w:spacing w:before="0" w:after="0"/>
        <w:ind w:left="90"/>
        <w:rPr>
          <w:szCs w:val="21"/>
        </w:rPr>
      </w:pPr>
      <w:r>
        <w:rPr>
          <w:szCs w:val="21"/>
        </w:rPr>
        <w:t>Pack Dues: Scout #1: $30 ($15 if AOL)</w:t>
      </w:r>
    </w:p>
    <w:p w14:paraId="074D2F2A" w14:textId="04D28A6D" w:rsidR="00572F1C" w:rsidRDefault="00572F1C" w:rsidP="00572F1C">
      <w:pPr>
        <w:tabs>
          <w:tab w:val="left" w:pos="1260"/>
        </w:tabs>
        <w:spacing w:before="0" w:after="0"/>
        <w:ind w:left="90"/>
        <w:rPr>
          <w:szCs w:val="21"/>
        </w:rPr>
      </w:pPr>
      <w:r>
        <w:rPr>
          <w:szCs w:val="21"/>
        </w:rPr>
        <w:tab/>
        <w:t>Scout #2: $25</w:t>
      </w:r>
    </w:p>
    <w:p w14:paraId="3304DEDD" w14:textId="77777777" w:rsidR="00572F1C" w:rsidRDefault="00572F1C" w:rsidP="00572F1C">
      <w:pPr>
        <w:tabs>
          <w:tab w:val="left" w:pos="1260"/>
        </w:tabs>
        <w:spacing w:before="0" w:after="0"/>
        <w:ind w:left="90"/>
        <w:rPr>
          <w:szCs w:val="21"/>
        </w:rPr>
      </w:pPr>
      <w:r>
        <w:rPr>
          <w:szCs w:val="21"/>
        </w:rPr>
        <w:t>New Scout Joiner Fee: $25 (If Scout does not have an</w:t>
      </w:r>
    </w:p>
    <w:p w14:paraId="4A23FCE5" w14:textId="3028BDC0" w:rsidR="00572F1C" w:rsidRDefault="00572F1C" w:rsidP="00572F1C">
      <w:pPr>
        <w:tabs>
          <w:tab w:val="left" w:pos="1260"/>
        </w:tabs>
        <w:spacing w:before="0" w:after="0"/>
        <w:ind w:left="90"/>
        <w:rPr>
          <w:szCs w:val="21"/>
        </w:rPr>
      </w:pPr>
      <w:r>
        <w:rPr>
          <w:szCs w:val="21"/>
        </w:rPr>
        <w:t xml:space="preserve">existing BSA ID from </w:t>
      </w:r>
      <w:r>
        <w:rPr>
          <w:b/>
          <w:bCs/>
          <w:szCs w:val="21"/>
          <w:u w:val="single"/>
        </w:rPr>
        <w:t>any</w:t>
      </w:r>
      <w:r>
        <w:rPr>
          <w:szCs w:val="21"/>
        </w:rPr>
        <w:t xml:space="preserve"> council)</w:t>
      </w:r>
    </w:p>
    <w:p w14:paraId="6A923ACA" w14:textId="06E65198" w:rsidR="00572F1C" w:rsidRDefault="00572F1C" w:rsidP="00572F1C">
      <w:pPr>
        <w:tabs>
          <w:tab w:val="left" w:pos="1260"/>
        </w:tabs>
        <w:spacing w:before="0" w:after="0"/>
        <w:ind w:left="90"/>
        <w:rPr>
          <w:szCs w:val="21"/>
        </w:rPr>
      </w:pPr>
    </w:p>
    <w:p w14:paraId="4CD4F182" w14:textId="64D8BFED" w:rsidR="00572F1C" w:rsidRDefault="00572F1C" w:rsidP="00572F1C">
      <w:pPr>
        <w:tabs>
          <w:tab w:val="left" w:pos="1260"/>
        </w:tabs>
        <w:spacing w:before="0" w:after="0"/>
        <w:ind w:left="90"/>
        <w:rPr>
          <w:b/>
          <w:bCs/>
          <w:szCs w:val="21"/>
        </w:rPr>
      </w:pPr>
      <w:r>
        <w:rPr>
          <w:b/>
          <w:bCs/>
          <w:szCs w:val="21"/>
        </w:rPr>
        <w:t>PACK DUES:</w:t>
      </w:r>
    </w:p>
    <w:p w14:paraId="6A47CA86" w14:textId="1F348FF5" w:rsidR="00572F1C" w:rsidRDefault="00572F1C" w:rsidP="00572F1C">
      <w:pPr>
        <w:tabs>
          <w:tab w:val="left" w:pos="1260"/>
        </w:tabs>
        <w:spacing w:before="0" w:after="0"/>
        <w:ind w:left="90"/>
        <w:rPr>
          <w:szCs w:val="21"/>
        </w:rPr>
      </w:pPr>
      <w:r>
        <w:rPr>
          <w:szCs w:val="21"/>
        </w:rPr>
        <w:t>Cover additional costs the Pack incurs For example:</w:t>
      </w:r>
    </w:p>
    <w:p w14:paraId="3E837AC7" w14:textId="672E3A4B" w:rsidR="00572F1C" w:rsidRDefault="00572F1C" w:rsidP="00572F1C">
      <w:pPr>
        <w:tabs>
          <w:tab w:val="left" w:pos="1260"/>
        </w:tabs>
        <w:spacing w:before="0" w:after="0"/>
        <w:ind w:left="90"/>
        <w:rPr>
          <w:szCs w:val="21"/>
        </w:rPr>
      </w:pPr>
      <w:r>
        <w:rPr>
          <w:szCs w:val="21"/>
        </w:rPr>
        <w:t xml:space="preserve">Advancement supplies!! </w:t>
      </w:r>
    </w:p>
    <w:p w14:paraId="737F482D" w14:textId="7500ECFE" w:rsidR="00C70802" w:rsidRDefault="00C70802" w:rsidP="00572F1C">
      <w:pPr>
        <w:tabs>
          <w:tab w:val="left" w:pos="1260"/>
        </w:tabs>
        <w:spacing w:before="0" w:after="0"/>
        <w:ind w:left="90"/>
        <w:rPr>
          <w:szCs w:val="21"/>
        </w:rPr>
      </w:pPr>
    </w:p>
    <w:p w14:paraId="3F90B5D9" w14:textId="1F7FA386" w:rsidR="00C70802" w:rsidRDefault="00C70802" w:rsidP="00572F1C">
      <w:pPr>
        <w:tabs>
          <w:tab w:val="left" w:pos="1260"/>
        </w:tabs>
        <w:spacing w:before="0" w:after="0"/>
        <w:ind w:left="90"/>
        <w:rPr>
          <w:b/>
          <w:bCs/>
          <w:szCs w:val="21"/>
        </w:rPr>
      </w:pPr>
      <w:r>
        <w:rPr>
          <w:b/>
          <w:bCs/>
          <w:szCs w:val="21"/>
        </w:rPr>
        <w:t>YPT:</w:t>
      </w:r>
    </w:p>
    <w:p w14:paraId="7EB0FE2E" w14:textId="3B14C526" w:rsidR="00C70802" w:rsidRDefault="00C70802" w:rsidP="00572F1C">
      <w:pPr>
        <w:tabs>
          <w:tab w:val="left" w:pos="1260"/>
        </w:tabs>
        <w:spacing w:before="0" w:after="0"/>
        <w:ind w:left="90"/>
        <w:rPr>
          <w:szCs w:val="21"/>
        </w:rPr>
      </w:pPr>
      <w:r>
        <w:rPr>
          <w:szCs w:val="21"/>
        </w:rPr>
        <w:t xml:space="preserve">Every adult leader </w:t>
      </w:r>
      <w:r>
        <w:rPr>
          <w:b/>
          <w:bCs/>
          <w:szCs w:val="21"/>
          <w:u w:val="single"/>
        </w:rPr>
        <w:t>MUST</w:t>
      </w:r>
      <w:r>
        <w:rPr>
          <w:szCs w:val="21"/>
        </w:rPr>
        <w:t xml:space="preserve"> be YPT trained. If you have</w:t>
      </w:r>
    </w:p>
    <w:p w14:paraId="26DC2809" w14:textId="6C90F8D0" w:rsidR="00C70802" w:rsidRDefault="00C70802" w:rsidP="00572F1C">
      <w:pPr>
        <w:tabs>
          <w:tab w:val="left" w:pos="1260"/>
        </w:tabs>
        <w:spacing w:before="0" w:after="0"/>
        <w:ind w:left="90"/>
        <w:rPr>
          <w:szCs w:val="21"/>
        </w:rPr>
      </w:pPr>
      <w:r>
        <w:rPr>
          <w:szCs w:val="21"/>
        </w:rPr>
        <w:t xml:space="preserve">not provided </w:t>
      </w:r>
      <w:hyperlink r:id="rId13" w:history="1">
        <w:r w:rsidRPr="008F6815">
          <w:rPr>
            <w:rStyle w:val="Hyperlink"/>
            <w:szCs w:val="21"/>
          </w:rPr>
          <w:t>goddardpack776@gmail.com</w:t>
        </w:r>
      </w:hyperlink>
      <w:r>
        <w:rPr>
          <w:szCs w:val="21"/>
        </w:rPr>
        <w:t xml:space="preserve"> with your</w:t>
      </w:r>
    </w:p>
    <w:p w14:paraId="10A62F03" w14:textId="51AE9535" w:rsidR="00C70802" w:rsidRDefault="00C70802" w:rsidP="00572F1C">
      <w:pPr>
        <w:tabs>
          <w:tab w:val="left" w:pos="1260"/>
        </w:tabs>
        <w:spacing w:before="0" w:after="0"/>
        <w:ind w:left="90"/>
        <w:rPr>
          <w:szCs w:val="21"/>
        </w:rPr>
      </w:pPr>
      <w:r>
        <w:rPr>
          <w:szCs w:val="21"/>
        </w:rPr>
        <w:t>YPT certificate, please send it in with your recharter</w:t>
      </w:r>
    </w:p>
    <w:p w14:paraId="319EE041" w14:textId="2368BBC4" w:rsidR="00C70802" w:rsidRDefault="00C70802" w:rsidP="00572F1C">
      <w:pPr>
        <w:tabs>
          <w:tab w:val="left" w:pos="1260"/>
        </w:tabs>
        <w:spacing w:before="0" w:after="0"/>
        <w:ind w:left="90"/>
        <w:rPr>
          <w:szCs w:val="21"/>
        </w:rPr>
      </w:pPr>
      <w:r>
        <w:rPr>
          <w:szCs w:val="21"/>
        </w:rPr>
        <w:t xml:space="preserve">form. </w:t>
      </w:r>
      <w:r>
        <w:rPr>
          <w:b/>
          <w:bCs/>
          <w:szCs w:val="21"/>
          <w:u w:val="single"/>
        </w:rPr>
        <w:t>ADULT LEADERS</w:t>
      </w:r>
      <w:r>
        <w:rPr>
          <w:szCs w:val="21"/>
        </w:rPr>
        <w:t xml:space="preserve"> must be trained in their specific</w:t>
      </w:r>
    </w:p>
    <w:p w14:paraId="0BF46440" w14:textId="6B801BA7" w:rsidR="00C70802" w:rsidRDefault="00C70802" w:rsidP="00C70802">
      <w:pPr>
        <w:tabs>
          <w:tab w:val="left" w:pos="1260"/>
        </w:tabs>
        <w:spacing w:before="0" w:after="0"/>
        <w:ind w:left="90"/>
        <w:rPr>
          <w:szCs w:val="21"/>
        </w:rPr>
      </w:pPr>
      <w:r>
        <w:rPr>
          <w:szCs w:val="21"/>
        </w:rPr>
        <w:t>role. Please contact us if you have questions.</w:t>
      </w:r>
    </w:p>
    <w:p w14:paraId="1A9AB1C5" w14:textId="77777777" w:rsidR="0054162F" w:rsidRDefault="0054162F" w:rsidP="0054162F">
      <w:pPr>
        <w:spacing w:before="0" w:after="0"/>
      </w:pPr>
      <w:r w:rsidRPr="000A31C4">
        <w:rPr>
          <w:b/>
          <w:bCs/>
          <w:sz w:val="24"/>
        </w:rPr>
        <w:lastRenderedPageBreak/>
        <w:t xml:space="preserve">ISSUE NO  1 |  December 2020  |  </w:t>
      </w:r>
      <w:sdt>
        <w:sdtPr>
          <w:rPr>
            <w:b/>
            <w:bCs/>
            <w:sz w:val="24"/>
          </w:rPr>
          <w:id w:val="-1656058240"/>
          <w:placeholder>
            <w:docPart w:val="84412FBA24E641439FEC216BFAA87CE5"/>
          </w:placeholder>
          <w:temporary/>
          <w:showingPlcHdr/>
          <w15:appearance w15:val="hidden"/>
        </w:sdtPr>
        <w:sdtEndPr/>
        <w:sdtContent>
          <w:r w:rsidRPr="000A31C4">
            <w:rPr>
              <w:b/>
              <w:bCs/>
              <w:sz w:val="24"/>
            </w:rPr>
            <w:t>VOLUME</w:t>
          </w:r>
        </w:sdtContent>
      </w:sdt>
      <w:r w:rsidRPr="000A31C4">
        <w:rPr>
          <w:b/>
          <w:bCs/>
          <w:sz w:val="24"/>
        </w:rPr>
        <w:t xml:space="preserve"> 1</w:t>
      </w:r>
      <w:r>
        <w:tab/>
      </w:r>
      <w:r>
        <w:tab/>
      </w:r>
      <w:r>
        <w:tab/>
      </w:r>
      <w:r>
        <w:tab/>
      </w:r>
      <w:r>
        <w:tab/>
      </w:r>
    </w:p>
    <w:p w14:paraId="3BA29939" w14:textId="415F5A89" w:rsidR="0054162F" w:rsidRDefault="0054162F" w:rsidP="0054162F">
      <w:pPr>
        <w:spacing w:before="0" w:after="0"/>
        <w:rPr>
          <w:b/>
          <w:bCs/>
          <w:sz w:val="24"/>
        </w:rPr>
      </w:pPr>
      <w:r>
        <w:rPr>
          <w:b/>
          <w:bCs/>
          <w:sz w:val="24"/>
        </w:rPr>
        <w:t>EVENTS / CALENDAR</w:t>
      </w:r>
    </w:p>
    <w:p w14:paraId="2CB1CB02" w14:textId="02211F60" w:rsidR="0054162F" w:rsidRDefault="0054162F" w:rsidP="0054162F">
      <w:pPr>
        <w:tabs>
          <w:tab w:val="left" w:pos="1260"/>
        </w:tabs>
        <w:spacing w:before="0" w:after="0"/>
        <w:rPr>
          <w:szCs w:val="21"/>
        </w:rPr>
      </w:pPr>
    </w:p>
    <w:p w14:paraId="135D8A73" w14:textId="77777777" w:rsidR="004D2343" w:rsidRDefault="0054162F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>December 11: In person Christmas Party</w:t>
      </w:r>
    </w:p>
    <w:p w14:paraId="19EDE69B" w14:textId="7331BEA8" w:rsidR="0054162F" w:rsidRDefault="004D2343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>Has been cancelled due to COVID-19</w:t>
      </w:r>
      <w:r w:rsidR="0054162F">
        <w:rPr>
          <w:szCs w:val="21"/>
        </w:rPr>
        <w:t>.</w:t>
      </w:r>
    </w:p>
    <w:p w14:paraId="33CE0FCF" w14:textId="02FAA277" w:rsidR="0054162F" w:rsidRDefault="0054162F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 xml:space="preserve">However, we will be holding a </w:t>
      </w:r>
      <w:r>
        <w:rPr>
          <w:b/>
          <w:bCs/>
          <w:i/>
          <w:iCs/>
          <w:szCs w:val="21"/>
          <w:u w:val="single"/>
        </w:rPr>
        <w:t>virtual</w:t>
      </w:r>
      <w:r>
        <w:rPr>
          <w:szCs w:val="21"/>
        </w:rPr>
        <w:t xml:space="preserve"> </w:t>
      </w:r>
    </w:p>
    <w:p w14:paraId="64375870" w14:textId="10C1A00B" w:rsidR="0054162F" w:rsidRDefault="0054162F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>Christmas Party with fun activities!</w:t>
      </w:r>
    </w:p>
    <w:p w14:paraId="6F257832" w14:textId="0B810AD5" w:rsidR="0054162F" w:rsidRDefault="0054162F" w:rsidP="0054162F">
      <w:pPr>
        <w:tabs>
          <w:tab w:val="left" w:pos="1260"/>
        </w:tabs>
        <w:spacing w:before="0" w:after="0"/>
        <w:rPr>
          <w:szCs w:val="21"/>
        </w:rPr>
      </w:pPr>
    </w:p>
    <w:p w14:paraId="3C6839B2" w14:textId="3EFB8098" w:rsidR="0054162F" w:rsidRPr="00AB0C37" w:rsidRDefault="00AB0C37" w:rsidP="0054162F">
      <w:pPr>
        <w:tabs>
          <w:tab w:val="left" w:pos="1260"/>
        </w:tabs>
        <w:spacing w:before="0" w:after="0"/>
        <w:rPr>
          <w:b/>
          <w:bCs/>
          <w:szCs w:val="21"/>
          <w:u w:val="single"/>
        </w:rPr>
      </w:pPr>
      <w:r>
        <w:rPr>
          <w:b/>
          <w:bCs/>
          <w:szCs w:val="21"/>
          <w:u w:val="single"/>
        </w:rPr>
        <w:t xml:space="preserve">Winter </w:t>
      </w:r>
      <w:r w:rsidR="00F5472E">
        <w:rPr>
          <w:b/>
          <w:bCs/>
          <w:szCs w:val="21"/>
          <w:u w:val="single"/>
        </w:rPr>
        <w:t xml:space="preserve">Civic </w:t>
      </w:r>
      <w:r>
        <w:rPr>
          <w:b/>
          <w:bCs/>
          <w:szCs w:val="21"/>
          <w:u w:val="single"/>
        </w:rPr>
        <w:t>Service</w:t>
      </w:r>
    </w:p>
    <w:p w14:paraId="51D6CF02" w14:textId="7AD9AF96" w:rsidR="00AB0C37" w:rsidRPr="00AB0C37" w:rsidRDefault="00AB0C37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>Write letters to Seniors at Dove Estates</w:t>
      </w:r>
      <w:r w:rsidR="00F5472E">
        <w:rPr>
          <w:szCs w:val="21"/>
        </w:rPr>
        <w:t>!</w:t>
      </w:r>
    </w:p>
    <w:p w14:paraId="2C1FE051" w14:textId="3951368C" w:rsidR="00AB0C37" w:rsidRDefault="00F5472E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>Talk with your Den Leader as they have</w:t>
      </w:r>
    </w:p>
    <w:p w14:paraId="31B0AFFC" w14:textId="77777777" w:rsidR="00F5472E" w:rsidRDefault="00F5472E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 xml:space="preserve">all the deets. Smaller Scouts who can’t </w:t>
      </w:r>
    </w:p>
    <w:p w14:paraId="4BAB167A" w14:textId="77777777" w:rsidR="00F5472E" w:rsidRDefault="00F5472E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 xml:space="preserve">write very well can send pictures with a </w:t>
      </w:r>
    </w:p>
    <w:p w14:paraId="260B81C2" w14:textId="2F6D8D6F" w:rsidR="00AB0C37" w:rsidRDefault="00F5472E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>letter template filled out.</w:t>
      </w:r>
    </w:p>
    <w:p w14:paraId="3F0E27F9" w14:textId="18D7A9C7" w:rsidR="00F5472E" w:rsidRDefault="00F5472E" w:rsidP="0054162F">
      <w:pPr>
        <w:tabs>
          <w:tab w:val="left" w:pos="1260"/>
        </w:tabs>
        <w:spacing w:before="0" w:after="0"/>
        <w:rPr>
          <w:szCs w:val="21"/>
        </w:rPr>
      </w:pPr>
    </w:p>
    <w:p w14:paraId="2498F197" w14:textId="61B90CF3" w:rsidR="00F5472E" w:rsidRDefault="00F5472E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>This is a fantastic opportunity to reach</w:t>
      </w:r>
    </w:p>
    <w:p w14:paraId="1332B433" w14:textId="4621F848" w:rsidR="00F5472E" w:rsidRDefault="00F5472E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>those who may have been truly isolated</w:t>
      </w:r>
    </w:p>
    <w:p w14:paraId="71356811" w14:textId="073E6C22" w:rsidR="004D2343" w:rsidRDefault="00F5472E" w:rsidP="0054162F">
      <w:pPr>
        <w:tabs>
          <w:tab w:val="left" w:pos="1260"/>
        </w:tabs>
        <w:spacing w:before="0" w:after="0"/>
        <w:rPr>
          <w:szCs w:val="21"/>
        </w:rPr>
      </w:pPr>
      <w:r>
        <w:rPr>
          <w:szCs w:val="21"/>
        </w:rPr>
        <w:t>during COVID-19.</w:t>
      </w:r>
    </w:p>
    <w:p w14:paraId="00C6FBD8" w14:textId="6CB83661" w:rsidR="00F5472E" w:rsidRDefault="00F5472E" w:rsidP="0054162F">
      <w:pPr>
        <w:tabs>
          <w:tab w:val="left" w:pos="1260"/>
        </w:tabs>
        <w:spacing w:before="0" w:after="0"/>
        <w:rPr>
          <w:szCs w:val="21"/>
        </w:rPr>
      </w:pPr>
    </w:p>
    <w:p w14:paraId="720B07D2" w14:textId="77777777" w:rsidR="00F5472E" w:rsidRDefault="00F5472E" w:rsidP="0054162F">
      <w:pPr>
        <w:tabs>
          <w:tab w:val="left" w:pos="1260"/>
        </w:tabs>
        <w:spacing w:before="0" w:after="0"/>
        <w:rPr>
          <w:szCs w:val="21"/>
        </w:rPr>
      </w:pPr>
    </w:p>
    <w:p w14:paraId="282014E6" w14:textId="71CE8D60" w:rsidR="004D2343" w:rsidRDefault="004D2343" w:rsidP="0054162F">
      <w:pPr>
        <w:tabs>
          <w:tab w:val="left" w:pos="1260"/>
        </w:tabs>
        <w:spacing w:before="0" w:after="0"/>
        <w:rPr>
          <w:szCs w:val="21"/>
        </w:rPr>
      </w:pPr>
    </w:p>
    <w:p w14:paraId="674C48DE" w14:textId="4E28DC4F" w:rsidR="00F5472E" w:rsidRDefault="00AB0C37" w:rsidP="00F5472E">
      <w:pPr>
        <w:tabs>
          <w:tab w:val="left" w:pos="1260"/>
          <w:tab w:val="left" w:pos="7920"/>
        </w:tabs>
        <w:spacing w:before="0" w:after="0"/>
        <w:rPr>
          <w:szCs w:val="21"/>
        </w:rPr>
      </w:pPr>
      <w:r w:rsidRPr="00AB0C37">
        <w:rPr>
          <w:b/>
          <w:bCs/>
          <w:color w:val="FFFFFF" w:themeColor="background1"/>
          <w:szCs w:val="21"/>
        </w:rPr>
        <w:t>What do you call a bear with no teeth?</w:t>
      </w:r>
      <w:r>
        <w:rPr>
          <w:b/>
          <w:bCs/>
          <w:color w:val="FFFFFF" w:themeColor="background1"/>
          <w:szCs w:val="21"/>
        </w:rPr>
        <w:tab/>
      </w:r>
      <w:r w:rsidR="00F5472E">
        <w:rPr>
          <w:b/>
          <w:bCs/>
          <w:color w:val="000000" w:themeColor="text1"/>
          <w:szCs w:val="21"/>
          <w:u w:val="single"/>
        </w:rPr>
        <w:t>December Pack Meeting</w:t>
      </w:r>
      <w:r>
        <w:rPr>
          <w:szCs w:val="21"/>
        </w:rPr>
        <w:t xml:space="preserve"> </w:t>
      </w:r>
    </w:p>
    <w:p w14:paraId="1098963F" w14:textId="5BBA6648" w:rsidR="00F5472E" w:rsidRDefault="00F5472E" w:rsidP="00F5472E">
      <w:pPr>
        <w:tabs>
          <w:tab w:val="left" w:pos="1260"/>
          <w:tab w:val="left" w:pos="7920"/>
        </w:tabs>
        <w:spacing w:before="0" w:after="0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  <w:t>When: December 14</w:t>
      </w:r>
    </w:p>
    <w:p w14:paraId="18F2ADCD" w14:textId="03DEC4E1" w:rsidR="00F5472E" w:rsidRDefault="00F5472E" w:rsidP="00F5472E">
      <w:pPr>
        <w:tabs>
          <w:tab w:val="left" w:pos="1260"/>
          <w:tab w:val="left" w:pos="7920"/>
        </w:tabs>
        <w:spacing w:before="0" w:after="0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  <w:t>How: ZOOM!!</w:t>
      </w:r>
    </w:p>
    <w:p w14:paraId="1433A656" w14:textId="01C0932F" w:rsidR="00F5472E" w:rsidRDefault="00F5472E" w:rsidP="00F5472E">
      <w:pPr>
        <w:tabs>
          <w:tab w:val="left" w:pos="1260"/>
          <w:tab w:val="left" w:pos="7920"/>
        </w:tabs>
        <w:spacing w:before="0" w:after="0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  <w:t>Who: Everyone</w:t>
      </w:r>
    </w:p>
    <w:p w14:paraId="53DB2360" w14:textId="6669E336" w:rsidR="00F5472E" w:rsidRDefault="00F5472E" w:rsidP="00F5472E">
      <w:pPr>
        <w:tabs>
          <w:tab w:val="left" w:pos="1260"/>
          <w:tab w:val="left" w:pos="7920"/>
        </w:tabs>
        <w:spacing w:before="0" w:after="0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  <w:t>What: Fun!!!</w:t>
      </w:r>
    </w:p>
    <w:p w14:paraId="3F08F6B3" w14:textId="594A32CF" w:rsidR="00F5472E" w:rsidRDefault="00AB0C37" w:rsidP="00F5472E">
      <w:pPr>
        <w:tabs>
          <w:tab w:val="left" w:pos="1260"/>
          <w:tab w:val="left" w:pos="7920"/>
        </w:tabs>
        <w:spacing w:before="0" w:after="0"/>
        <w:rPr>
          <w:b/>
          <w:bCs/>
          <w:color w:val="FFFFFF" w:themeColor="background1"/>
          <w:szCs w:val="21"/>
        </w:rPr>
      </w:pPr>
      <w:r w:rsidRPr="00AB0C37">
        <w:rPr>
          <w:color w:val="FFFFFF" w:themeColor="background1"/>
          <w:szCs w:val="21"/>
        </w:rPr>
        <w:t>A gummy bear…</w:t>
      </w:r>
      <w:r>
        <w:rPr>
          <w:szCs w:val="21"/>
        </w:rPr>
        <w:tab/>
      </w:r>
    </w:p>
    <w:p w14:paraId="1C128334" w14:textId="11F5896D" w:rsidR="00AB0C37" w:rsidRPr="0054162F" w:rsidRDefault="00AB0C37" w:rsidP="00AB0C37">
      <w:pPr>
        <w:tabs>
          <w:tab w:val="left" w:pos="1260"/>
        </w:tabs>
        <w:spacing w:before="0" w:after="0"/>
        <w:rPr>
          <w:szCs w:val="21"/>
        </w:rPr>
      </w:pPr>
      <w:r>
        <w:rPr>
          <w:b/>
          <w:bCs/>
          <w:color w:val="FFFFFF" w:themeColor="background1"/>
          <w:szCs w:val="21"/>
        </w:rPr>
        <w:tab/>
      </w:r>
      <w:r>
        <w:rPr>
          <w:b/>
          <w:bCs/>
          <w:color w:val="FFFFFF" w:themeColor="background1"/>
          <w:szCs w:val="21"/>
        </w:rPr>
        <w:tab/>
      </w:r>
    </w:p>
    <w:p w14:paraId="575B32A3" w14:textId="07EB4DF4" w:rsidR="00AB0C37" w:rsidRDefault="00AB0C37" w:rsidP="0054162F">
      <w:pPr>
        <w:tabs>
          <w:tab w:val="left" w:pos="1260"/>
        </w:tabs>
        <w:spacing w:before="0" w:after="0"/>
        <w:rPr>
          <w:szCs w:val="21"/>
        </w:rPr>
      </w:pPr>
    </w:p>
    <w:p w14:paraId="691A3BC4" w14:textId="2E73BBE6" w:rsidR="00F5472E" w:rsidRDefault="00F5472E" w:rsidP="0054162F">
      <w:pPr>
        <w:tabs>
          <w:tab w:val="left" w:pos="1260"/>
        </w:tabs>
        <w:spacing w:before="0" w:after="0"/>
        <w:rPr>
          <w:szCs w:val="21"/>
        </w:rPr>
      </w:pPr>
    </w:p>
    <w:p w14:paraId="28FC3D66" w14:textId="6FCC3989" w:rsidR="00F5472E" w:rsidRDefault="00F5472E" w:rsidP="0054162F">
      <w:pPr>
        <w:tabs>
          <w:tab w:val="left" w:pos="1260"/>
        </w:tabs>
        <w:spacing w:before="0" w:after="0"/>
        <w:rPr>
          <w:szCs w:val="21"/>
        </w:rPr>
      </w:pPr>
    </w:p>
    <w:p w14:paraId="08C8218D" w14:textId="1038298C" w:rsidR="00F5472E" w:rsidRDefault="00F5472E" w:rsidP="0054162F">
      <w:pPr>
        <w:tabs>
          <w:tab w:val="left" w:pos="1260"/>
        </w:tabs>
        <w:spacing w:before="0" w:after="0"/>
        <w:rPr>
          <w:b/>
          <w:bCs/>
          <w:szCs w:val="21"/>
        </w:rPr>
      </w:pPr>
    </w:p>
    <w:p w14:paraId="7136CCED" w14:textId="77777777" w:rsidR="00F5472E" w:rsidRDefault="00F5472E" w:rsidP="00F5472E">
      <w:pPr>
        <w:tabs>
          <w:tab w:val="left" w:pos="1260"/>
        </w:tabs>
        <w:spacing w:before="0" w:after="0"/>
        <w:rPr>
          <w:b/>
          <w:bCs/>
          <w:szCs w:val="21"/>
          <w:u w:val="single"/>
        </w:rPr>
      </w:pPr>
      <w:r w:rsidRPr="004D2343">
        <w:rPr>
          <w:b/>
          <w:bCs/>
          <w:szCs w:val="21"/>
          <w:u w:val="single"/>
        </w:rPr>
        <w:t>Pinewood Derby</w:t>
      </w:r>
    </w:p>
    <w:p w14:paraId="78AEEFC3" w14:textId="77777777" w:rsidR="00F5472E" w:rsidRDefault="00F5472E" w:rsidP="00F5472E">
      <w:pPr>
        <w:tabs>
          <w:tab w:val="left" w:pos="1260"/>
          <w:tab w:val="left" w:pos="7920"/>
        </w:tabs>
        <w:spacing w:before="0" w:after="0"/>
        <w:rPr>
          <w:szCs w:val="21"/>
        </w:rPr>
      </w:pPr>
      <w:r>
        <w:rPr>
          <w:szCs w:val="21"/>
        </w:rPr>
        <w:t xml:space="preserve">Cars to be distributed week of New Years in 2021. Let </w:t>
      </w:r>
    </w:p>
    <w:p w14:paraId="7745ECB4" w14:textId="77777777" w:rsidR="00F5472E" w:rsidRDefault="00F5472E" w:rsidP="00F5472E">
      <w:pPr>
        <w:tabs>
          <w:tab w:val="left" w:pos="1260"/>
          <w:tab w:val="left" w:pos="7920"/>
        </w:tabs>
        <w:spacing w:before="0" w:after="0"/>
        <w:rPr>
          <w:szCs w:val="21"/>
        </w:rPr>
      </w:pPr>
      <w:r>
        <w:rPr>
          <w:szCs w:val="21"/>
        </w:rPr>
        <w:t xml:space="preserve">us know before Christmas if your Scout wants to </w:t>
      </w:r>
    </w:p>
    <w:p w14:paraId="4B4926EF" w14:textId="742C13B2" w:rsidR="00F5472E" w:rsidRDefault="00F5472E" w:rsidP="00F5472E">
      <w:pPr>
        <w:tabs>
          <w:tab w:val="left" w:pos="1260"/>
          <w:tab w:val="left" w:pos="7920"/>
        </w:tabs>
        <w:spacing w:before="0" w:after="0"/>
        <w:rPr>
          <w:szCs w:val="21"/>
        </w:rPr>
      </w:pPr>
      <w:r>
        <w:rPr>
          <w:szCs w:val="21"/>
        </w:rPr>
        <w:t>participate (SignUp Genius).</w:t>
      </w:r>
    </w:p>
    <w:p w14:paraId="6D5B702D" w14:textId="19781A32" w:rsidR="00F5472E" w:rsidRDefault="00F5472E" w:rsidP="00F5472E">
      <w:pPr>
        <w:tabs>
          <w:tab w:val="left" w:pos="1260"/>
          <w:tab w:val="left" w:pos="7920"/>
        </w:tabs>
        <w:spacing w:before="0" w:after="0"/>
        <w:rPr>
          <w:szCs w:val="21"/>
        </w:rPr>
      </w:pPr>
      <w:r>
        <w:rPr>
          <w:szCs w:val="21"/>
        </w:rPr>
        <w:t>February 6: Pinewood Derby (Virtual - TBD)</w:t>
      </w:r>
    </w:p>
    <w:p w14:paraId="0713E0A7" w14:textId="0CE7A823" w:rsidR="00F5472E" w:rsidRDefault="00F5472E" w:rsidP="00F5472E">
      <w:pPr>
        <w:tabs>
          <w:tab w:val="left" w:pos="1260"/>
          <w:tab w:val="left" w:pos="7920"/>
        </w:tabs>
        <w:spacing w:before="0" w:after="0"/>
        <w:rPr>
          <w:szCs w:val="21"/>
        </w:rPr>
      </w:pPr>
      <w:r>
        <w:rPr>
          <w:szCs w:val="21"/>
        </w:rPr>
        <w:t>April 23: District Pinewood Derby (Virtual)</w:t>
      </w:r>
    </w:p>
    <w:p w14:paraId="559E937C" w14:textId="77777777" w:rsidR="00F5472E" w:rsidRPr="00F5472E" w:rsidRDefault="00F5472E" w:rsidP="0054162F">
      <w:pPr>
        <w:tabs>
          <w:tab w:val="left" w:pos="1260"/>
        </w:tabs>
        <w:spacing w:before="0" w:after="0"/>
        <w:rPr>
          <w:b/>
          <w:bCs/>
          <w:szCs w:val="21"/>
        </w:rPr>
      </w:pPr>
    </w:p>
    <w:sectPr w:rsidR="00F5472E" w:rsidRPr="00F5472E" w:rsidSect="00B4264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B2CE1" w14:textId="77777777" w:rsidR="008C1E3F" w:rsidRDefault="008C1E3F" w:rsidP="00890A94">
      <w:r>
        <w:separator/>
      </w:r>
    </w:p>
  </w:endnote>
  <w:endnote w:type="continuationSeparator" w:id="0">
    <w:p w14:paraId="010E09B7" w14:textId="77777777" w:rsidR="008C1E3F" w:rsidRDefault="008C1E3F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ACFD4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3363C02C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E62A1" w14:textId="77777777" w:rsidR="00FC2165" w:rsidRPr="00FC2165" w:rsidRDefault="00FC2165" w:rsidP="00FC2165">
    <w:pPr>
      <w:pStyle w:val="Footer"/>
      <w:jc w:val="right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D5307" w14:textId="77777777" w:rsidR="00B2147C" w:rsidRDefault="00B21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F3CFBA" w14:textId="77777777" w:rsidR="008C1E3F" w:rsidRDefault="008C1E3F" w:rsidP="00890A94">
      <w:r>
        <w:separator/>
      </w:r>
    </w:p>
  </w:footnote>
  <w:footnote w:type="continuationSeparator" w:id="0">
    <w:p w14:paraId="2B09AA18" w14:textId="77777777" w:rsidR="008C1E3F" w:rsidRDefault="008C1E3F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32D7D" w14:textId="77777777" w:rsidR="00B2147C" w:rsidRDefault="00B214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6D2EA" w14:textId="77777777" w:rsidR="0063730C" w:rsidRDefault="00AA4539">
    <w:pPr>
      <w:pStyle w:val="Header"/>
    </w:pPr>
    <w:r>
      <mc:AlternateContent>
        <mc:Choice Requires="wpg">
          <w:drawing>
            <wp:anchor distT="0" distB="0" distL="114300" distR="114300" simplePos="0" relativeHeight="251671552" behindDoc="0" locked="0" layoutInCell="1" allowOverlap="1" wp14:anchorId="2CEF8F85" wp14:editId="1E266F3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9372600"/>
              <wp:effectExtent l="0" t="0" r="0" b="0"/>
              <wp:wrapNone/>
              <wp:docPr id="392" name="Group 392" descr="background image a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372600"/>
                        <a:chOff x="0" y="0"/>
                        <a:chExt cx="7772400" cy="9372600"/>
                      </a:xfrm>
                    </wpg:grpSpPr>
                    <wps:wsp>
                      <wps:cNvPr id="389" name="Rectangle 389" descr="man and woman overlooking a monument"/>
                      <wps:cNvSpPr/>
                      <wps:spPr>
                        <a:xfrm>
                          <a:off x="2971800" y="0"/>
                          <a:ext cx="4800600" cy="301752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7" name="Group 102"/>
                      <wpg:cNvGrpSpPr>
                        <a:grpSpLocks/>
                      </wpg:cNvGrpSpPr>
                      <wpg:grpSpPr>
                        <a:xfrm>
                          <a:off x="0" y="3318933"/>
                          <a:ext cx="5166360" cy="2011680"/>
                          <a:chOff x="0" y="0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Rectangle 98"/>
                      <wps:cNvSpPr/>
                      <wps:spPr>
                        <a:xfrm>
                          <a:off x="0" y="0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Group 73"/>
                      <wpg:cNvGrpSpPr>
                        <a:grpSpLocks noChangeAspect="1"/>
                      </wpg:cNvGrpSpPr>
                      <wpg:grpSpPr>
                        <a:xfrm>
                          <a:off x="2971800" y="414867"/>
                          <a:ext cx="1645920" cy="815340"/>
                          <a:chOff x="0" y="0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Rectangle 274"/>
                      <wps:cNvSpPr/>
                      <wps:spPr>
                        <a:xfrm>
                          <a:off x="0" y="3115733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Rectangle 388" descr="Outside, top left panel grouped images, two"/>
                      <wps:cNvSpPr/>
                      <wps:spPr>
                        <a:xfrm>
                          <a:off x="38100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Group 102"/>
                      <wpg:cNvGrpSpPr>
                        <a:grpSpLocks noChangeAspect="1"/>
                      </wpg:cNvGrpSpPr>
                      <wpg:grpSpPr>
                        <a:xfrm>
                          <a:off x="7509933" y="5715000"/>
                          <a:ext cx="260985" cy="3657600"/>
                          <a:chOff x="0" y="0"/>
                          <a:chExt cx="512763" cy="42799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380" name="Rectangle 380" descr="Outside, top left panel grouped images, two"/>
                      <wps:cNvSpPr/>
                      <wps:spPr>
                        <a:xfrm>
                          <a:off x="56388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Rectangle 381" descr="Outside, top left panel grouped images, three"/>
                      <wps:cNvSpPr/>
                      <wps:spPr>
                        <a:xfrm>
                          <a:off x="38100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Rectangle 382" descr="Outside, top left panel grouped images, four"/>
                      <wps:cNvSpPr/>
                      <wps:spPr>
                        <a:xfrm>
                          <a:off x="56388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93200</wp14:pctHeight>
              </wp14:sizeRelV>
            </wp:anchor>
          </w:drawing>
        </mc:Choice>
        <mc:Fallback>
          <w:pict>
            <v:group w14:anchorId="011C4152" id="Group 392" o:spid="_x0000_s1026" alt="background image and design" style="position:absolute;margin-left:0;margin-top:0;width:612pt;height:738pt;z-index:251671552;mso-width-percent:1000;mso-height-percent:932;mso-position-horizontal:center;mso-position-horizontal-relative:page;mso-position-vertical:bottom;mso-position-vertical-relative:page;mso-width-percent:1000;mso-height-percent:932" coordsize="77724,937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">
              <v:rect id="Rectangle 389" o:spid="_x0000_s1027" alt="man and woman overlooking a monument" style="position:absolute;left:29718;width:48006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" stroked="f" strokeweight="1pt">
                <v:fill r:id="rId6" o:title="man and woman overlooking a monument" recolor="t" rotate="t" type="frame"/>
              </v:rect>
              <v:group id="Group 102" o:spid="_x0000_s1028" style="position:absolute;top:33189;width:51663;height:20117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Rectangle 339" o:spid="_x0000_s102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Rectangle 340" o:spid="_x0000_s103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Rectangle 341" o:spid="_x0000_s103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Rectangle 342" o:spid="_x0000_s103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Rectangle 343" o:spid="_x0000_s103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Rectangle 344" o:spid="_x0000_s103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Rectangle 345" o:spid="_x0000_s103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Rectangle 346" o:spid="_x0000_s103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Rectangle 347" o:spid="_x0000_s103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Rectangle 348" o:spid="_x0000_s103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Rectangle 349" o:spid="_x0000_s103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Rectangle 350" o:spid="_x0000_s104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Rectangle 351" o:spid="_x0000_s104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Rectangle 352" o:spid="_x0000_s104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Rectangle 98" o:spid="_x0000_s1043" style="position:absolute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Group 73" o:spid="_x0000_s1044" style="position:absolute;left:29718;top:4148;width:16459;height:81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Rectangle 264" o:spid="_x0000_s1045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Rectangle 265" o:spid="_x0000_s1046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Rectangle 266" o:spid="_x0000_s1047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Rectangle 267" o:spid="_x0000_s1048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Rectangle 268" o:spid="_x0000_s1049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Rectangle 269" o:spid="_x0000_s1050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Rectangle 270" o:spid="_x0000_s1051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Rectangle 271" o:spid="_x0000_s1052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Rectangle 272" o:spid="_x0000_s1053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Rectangle 273" o:spid="_x0000_s1054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Rectangle 274" o:spid="_x0000_s1055" style="position:absolute;top:3115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rect id="Rectangle 388" o:spid="_x0000_s1056" alt="Outside, top left panel grouped images, two" style="position:absolute;left:38100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" stroked="f" strokeweight="1pt">
                <v:fill r:id="rId7" o:title="Outside, top left panel grouped images, two" recolor="t" rotate="t" type="frame"/>
              </v:rect>
              <v:group id="Group 102" o:spid="_x0000_s1057" style="position:absolute;left:75099;top:57150;width:2610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Rectangle 354" o:spid="_x0000_s1058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Rectangle 355" o:spid="_x0000_s1059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Rectangle 356" o:spid="_x0000_s1060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Rectangle 357" o:spid="_x0000_s1061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Rectangle 358" o:spid="_x0000_s1062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Rectangle 359" o:spid="_x0000_s1063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Rectangle 360" o:spid="_x0000_s1064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Rectangle 361" o:spid="_x0000_s1065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Rectangle 362" o:spid="_x0000_s1066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Rectangle 363" o:spid="_x0000_s1067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Rectangle 364" o:spid="_x0000_s1068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Rectangle 365" o:spid="_x0000_s106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Rectangle 366" o:spid="_x0000_s107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Rectangle 367" o:spid="_x0000_s107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Rectangle 368" o:spid="_x0000_s107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Rectangle 369" o:spid="_x0000_s107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Rectangle 370" o:spid="_x0000_s107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Rectangle 371" o:spid="_x0000_s107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Rectangle 372" o:spid="_x0000_s107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Rectangle 373" o:spid="_x0000_s107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Rectangle 374" o:spid="_x0000_s107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Rectangle 375" o:spid="_x0000_s107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Rectangle 376" o:spid="_x0000_s108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Rectangle 377" o:spid="_x0000_s108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Rectangle 378" o:spid="_x0000_s108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v:rect id="Rectangle 380" o:spid="_x0000_s1083" alt="Outside, top left panel grouped images, two" style="position:absolute;left:56388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" stroked="f" strokeweight="1pt">
                <v:fill r:id="rId8" o:title="Outside, top left panel grouped images, two" recolor="t" rotate="t" type="frame"/>
              </v:rect>
              <v:rect id="Rectangle 381" o:spid="_x0000_s1084" alt="Outside, top left panel grouped images, three" style="position:absolute;left:38100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" stroked="f" strokeweight="1pt">
                <v:fill r:id="rId9" o:title="Outside, top left panel grouped images, three" recolor="t" rotate="t" type="frame"/>
              </v:rect>
              <v:rect id="Rectangle 382" o:spid="_x0000_s1085" alt="Outside, top left panel grouped images, four" style="position:absolute;left:56388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" stroked="f" strokeweight="1pt">
                <v:fill r:id="rId10" o:title="Outside, top left panel grouped images, four" recolor="t" rotate="t" type="frame"/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B3468" w14:textId="77777777" w:rsidR="0063730C" w:rsidRDefault="00AA4539">
    <w:pPr>
      <w:pStyle w:val="Header"/>
    </w:pPr>
    <w:r>
      <mc:AlternateContent>
        <mc:Choice Requires="wpg">
          <w:drawing>
            <wp:anchor distT="0" distB="0" distL="114300" distR="114300" simplePos="0" relativeHeight="251686912" behindDoc="0" locked="0" layoutInCell="1" allowOverlap="1" wp14:anchorId="277E546A" wp14:editId="387D9A9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0707" cy="10058400"/>
              <wp:effectExtent l="0" t="0" r="0" b="0"/>
              <wp:wrapNone/>
              <wp:docPr id="391" name="Group 391" descr="first page cover imag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058400"/>
                        <a:chOff x="0" y="0"/>
                        <a:chExt cx="7770707" cy="10058400"/>
                      </a:xfrm>
                    </wpg:grpSpPr>
                    <wps:wsp>
                      <wps:cNvPr id="390" name="Rectangle 390" descr="woman writing while sitting on a mountain"/>
                      <wps:cNvSpPr/>
                      <wps:spPr>
                        <a:xfrm>
                          <a:off x="491067" y="2472267"/>
                          <a:ext cx="5193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8" name="Group 102"/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85" name="Group 73"/>
                      <wpg:cNvGrpSpPr>
                        <a:grpSpLocks noChangeAspect="1"/>
                      </wpg:cNvGrpSpPr>
                      <wpg:grpSpPr>
                        <a:xfrm flipH="1">
                          <a:off x="4080933" y="2700867"/>
                          <a:ext cx="1600200" cy="793089"/>
                          <a:chOff x="0" y="0"/>
                          <a:chExt cx="2139950" cy="1057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Group 102"/>
                      <wpg:cNvGrpSpPr>
                        <a:grpSpLocks noChangeAspect="1"/>
                      </wpg:cNvGrpSpPr>
                      <wpg:grpSpPr>
                        <a:xfrm>
                          <a:off x="0" y="6400800"/>
                          <a:ext cx="260985" cy="3657600"/>
                          <a:chOff x="0" y="0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Group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Freeform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Freeform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reeform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reeform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eeform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Rectangle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Rectangle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Oval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Oval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Oval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Oval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Oval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Oval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Oval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Oval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Oval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Oval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Oval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Oval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Oval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1" name="Rectangle 1"/>
                      <wps:cNvSpPr/>
                      <wps:spPr>
                        <a:xfrm>
                          <a:off x="5621867" y="2463800"/>
                          <a:ext cx="2148840" cy="758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E2DCD4B" id="Group 391" o:spid="_x0000_s1026" alt="first page cover images and designs" style="position:absolute;margin-left:0;margin-top:0;width:611.85pt;height:11in;z-index:251686912;mso-width-percent:1000;mso-height-percent:1000;mso-position-horizontal:center;mso-position-horizontal-relative:page;mso-position-vertical:center;mso-position-vertical-relative:page;mso-width-percent:1000;mso-height-percent:1000" coordsize="77707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">
              <v:rect id="Rectangle 390" o:spid="_x0000_s1027" alt="woman writing while sitting on a mountain" style="position:absolute;left:4910;top:24722;width:51938;height:39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" stroked="f" strokeweight="1pt">
                <v:fill r:id="rId2" o:title="woman writing while sitting on a mountain" recolor="t" rotate="t" type="frame"/>
              </v:rect>
              <v:group id="Group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Rectangle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Rectangle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Rectangle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Rectangle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Rectangle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Rectangle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Rectangle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Rectangle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Group 73" o:spid="_x0000_s1037" style="position:absolute;left:40809;top:27008;width:16002;height:7931;flip:x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<o:lock v:ext="edit" aspectratio="t"/>
                <v:rect id="Rectangle 86" o:spid="_x0000_s1038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<v:rect id="Rectangle 87" o:spid="_x0000_s1039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Rectangle 88" o:spid="_x0000_s1040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Rectangle 89" o:spid="_x0000_s1041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rect id="Rectangle 90" o:spid="_x0000_s1042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<v:rect id="Rectangle 91" o:spid="_x0000_s1043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<v:rect id="Rectangle 92" o:spid="_x0000_s1044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Rectangle 93" o:spid="_x0000_s1045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Rectangle 94" o:spid="_x0000_s1046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rect id="Rectangle 95" o:spid="_x0000_s1047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</v:group>
              <v:group id="Group 102" o:spid="_x0000_s1048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Rectangle 52" o:spid="_x0000_s1049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Rectangle 53" o:spid="_x0000_s1050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Rectangle 54" o:spid="_x0000_s1051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Rectangle 55" o:spid="_x0000_s1052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Rectangle 56" o:spid="_x0000_s1053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Rectangle 57" o:spid="_x0000_s1054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Rectangle 58" o:spid="_x0000_s1055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Rectangle 59" o:spid="_x0000_s1056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Rectangle 60" o:spid="_x0000_s1057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Rectangle 61" o:spid="_x0000_s1058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Rectangle 62" o:spid="_x0000_s1059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Rectangle 63" o:spid="_x0000_s1060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Rectangle 64" o:spid="_x0000_s1061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Rectangle 65" o:spid="_x0000_s1062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Rectangle 66" o:spid="_x0000_s1063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Rectangle 67" o:spid="_x0000_s1064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Rectangle 68" o:spid="_x0000_s1065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Rectangle 69" o:spid="_x0000_s1066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Rectangle 70" o:spid="_x0000_s1067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Rectangle 71" o:spid="_x0000_s1068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Rectangle 72" o:spid="_x0000_s1069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Rectangle 73" o:spid="_x0000_s1070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Rectangle 74" o:spid="_x0000_s1071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Rectangle 75" o:spid="_x0000_s1072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Rectangle 76" o:spid="_x0000_s1073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Group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Freeform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Freeform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Freeform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Freeform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Freeform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Rectangle 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Rectangle 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Freeform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Freeform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Freeform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Freeform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Oval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<v:oval id="Oval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<v:oval id="Oval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<v:oval id="Oval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<v:oval id="Oval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<v:oval id="Oval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Oval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Oval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Oval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Oval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Oval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Oval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Oval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</v:group>
              <v:rect id="Rectangle 1" o:spid="_x0000_s1099" style="position:absolute;left:56218;top:24638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492a86 [3204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15175E"/>
    <w:multiLevelType w:val="hybridMultilevel"/>
    <w:tmpl w:val="86B08220"/>
    <w:lvl w:ilvl="0" w:tplc="D430AD5E">
      <w:start w:val="5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01D72"/>
    <w:multiLevelType w:val="hybridMultilevel"/>
    <w:tmpl w:val="E92AAA32"/>
    <w:lvl w:ilvl="0" w:tplc="1322762C">
      <w:start w:val="5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11F"/>
    <w:rsid w:val="00004D4E"/>
    <w:rsid w:val="000629E9"/>
    <w:rsid w:val="0008209F"/>
    <w:rsid w:val="00090C60"/>
    <w:rsid w:val="000A31C4"/>
    <w:rsid w:val="000B7C68"/>
    <w:rsid w:val="000C7B6F"/>
    <w:rsid w:val="000D0D05"/>
    <w:rsid w:val="0011476D"/>
    <w:rsid w:val="001239CE"/>
    <w:rsid w:val="00142716"/>
    <w:rsid w:val="0018361D"/>
    <w:rsid w:val="001E356C"/>
    <w:rsid w:val="0022311F"/>
    <w:rsid w:val="002A3CC9"/>
    <w:rsid w:val="003750FA"/>
    <w:rsid w:val="00377B55"/>
    <w:rsid w:val="00382BBF"/>
    <w:rsid w:val="003840AB"/>
    <w:rsid w:val="003A23E4"/>
    <w:rsid w:val="00456382"/>
    <w:rsid w:val="00463223"/>
    <w:rsid w:val="0047031F"/>
    <w:rsid w:val="004705CA"/>
    <w:rsid w:val="00495D8A"/>
    <w:rsid w:val="004B2DFE"/>
    <w:rsid w:val="004C14E8"/>
    <w:rsid w:val="004D2343"/>
    <w:rsid w:val="004D7C37"/>
    <w:rsid w:val="004E0027"/>
    <w:rsid w:val="004E6F6A"/>
    <w:rsid w:val="00500CAD"/>
    <w:rsid w:val="00510E1A"/>
    <w:rsid w:val="00510E24"/>
    <w:rsid w:val="0053280E"/>
    <w:rsid w:val="0054162F"/>
    <w:rsid w:val="00561657"/>
    <w:rsid w:val="00572F1C"/>
    <w:rsid w:val="00590C79"/>
    <w:rsid w:val="00592C02"/>
    <w:rsid w:val="005C19F6"/>
    <w:rsid w:val="005E55CE"/>
    <w:rsid w:val="0062123A"/>
    <w:rsid w:val="0063730C"/>
    <w:rsid w:val="006C1AD8"/>
    <w:rsid w:val="006E438A"/>
    <w:rsid w:val="0071553D"/>
    <w:rsid w:val="00763D29"/>
    <w:rsid w:val="007A4516"/>
    <w:rsid w:val="007C4E1B"/>
    <w:rsid w:val="007E762E"/>
    <w:rsid w:val="00817DA5"/>
    <w:rsid w:val="0082720A"/>
    <w:rsid w:val="00836192"/>
    <w:rsid w:val="00836FAC"/>
    <w:rsid w:val="00860A5F"/>
    <w:rsid w:val="00875386"/>
    <w:rsid w:val="00890A94"/>
    <w:rsid w:val="008916A4"/>
    <w:rsid w:val="008951CC"/>
    <w:rsid w:val="00897E9B"/>
    <w:rsid w:val="008C1E3F"/>
    <w:rsid w:val="008C4CDB"/>
    <w:rsid w:val="008E2B6D"/>
    <w:rsid w:val="0098641B"/>
    <w:rsid w:val="00AA0591"/>
    <w:rsid w:val="00AA4539"/>
    <w:rsid w:val="00AB0C37"/>
    <w:rsid w:val="00AB272D"/>
    <w:rsid w:val="00AC5FD9"/>
    <w:rsid w:val="00AE09C9"/>
    <w:rsid w:val="00B161C4"/>
    <w:rsid w:val="00B2147C"/>
    <w:rsid w:val="00B30335"/>
    <w:rsid w:val="00B42643"/>
    <w:rsid w:val="00B67D2F"/>
    <w:rsid w:val="00B769A9"/>
    <w:rsid w:val="00B93ADF"/>
    <w:rsid w:val="00BB53CD"/>
    <w:rsid w:val="00BC5298"/>
    <w:rsid w:val="00BC6BCC"/>
    <w:rsid w:val="00BF1BE4"/>
    <w:rsid w:val="00C12AF7"/>
    <w:rsid w:val="00C1483F"/>
    <w:rsid w:val="00C70802"/>
    <w:rsid w:val="00C70A8D"/>
    <w:rsid w:val="00C714EB"/>
    <w:rsid w:val="00C96ED5"/>
    <w:rsid w:val="00CC117E"/>
    <w:rsid w:val="00CD2F3D"/>
    <w:rsid w:val="00CE09B6"/>
    <w:rsid w:val="00D00292"/>
    <w:rsid w:val="00D16442"/>
    <w:rsid w:val="00D20410"/>
    <w:rsid w:val="00D45D40"/>
    <w:rsid w:val="00DA3E92"/>
    <w:rsid w:val="00DA7F7F"/>
    <w:rsid w:val="00DC72E3"/>
    <w:rsid w:val="00DD2514"/>
    <w:rsid w:val="00E30B82"/>
    <w:rsid w:val="00E55D74"/>
    <w:rsid w:val="00E9597B"/>
    <w:rsid w:val="00EA50F5"/>
    <w:rsid w:val="00F41A0F"/>
    <w:rsid w:val="00F5472E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EE0D9F"/>
  <w14:defaultImageDpi w14:val="32767"/>
  <w15:chartTrackingRefBased/>
  <w15:docId w15:val="{CB244FAE-D44C-4E7A-B0A5-BA965399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45D40"/>
    <w:rPr>
      <w:noProof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E9B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rsid w:val="00D45D40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E9B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897E9B"/>
    <w:rPr>
      <w:b/>
      <w:caps/>
      <w:noProof/>
      <w:color w:val="454C02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7E9B"/>
    <w:rPr>
      <w:rFonts w:asciiTheme="majorHAnsi" w:hAnsiTheme="majorHAnsi"/>
      <w:b/>
      <w:bCs/>
      <w:caps/>
      <w:noProof/>
      <w:spacing w:val="15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45D40"/>
    <w:rPr>
      <w:b/>
      <w:caps/>
      <w:noProof/>
      <w:color w:val="492A86" w:themeColor="accent1"/>
      <w:spacing w:val="15"/>
      <w:sz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E9B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897E9B"/>
    <w:rPr>
      <w:b/>
      <w:caps/>
      <w:noProof/>
      <w:color w:val="000000" w:themeColor="text1"/>
      <w:spacing w:val="10"/>
      <w:sz w:val="11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0F5"/>
    <w:rPr>
      <w:noProof/>
      <w:sz w:val="21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50FA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3750FA"/>
    <w:rPr>
      <w:noProof/>
      <w:color w:val="FFFFFF" w:themeColor="background1"/>
      <w:sz w:val="32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semiHidden/>
    <w:qFormat/>
    <w:rsid w:val="00382BBF"/>
    <w:pPr>
      <w:spacing w:before="0" w:after="0" w:line="240" w:lineRule="auto"/>
    </w:pPr>
    <w:rPr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TOC2">
    <w:name w:val="toc 2"/>
    <w:basedOn w:val="Normal"/>
    <w:next w:val="Normal"/>
    <w:autoRedefine/>
    <w:uiPriority w:val="39"/>
    <w:rsid w:val="00C714EB"/>
    <w:pPr>
      <w:spacing w:after="240"/>
      <w:ind w:left="360" w:right="360"/>
    </w:pPr>
    <w:rPr>
      <w:color w:val="FFFFFF" w:themeColor="background1"/>
      <w:lang w:eastAsia="ja-JP"/>
    </w:rPr>
  </w:style>
  <w:style w:type="paragraph" w:customStyle="1" w:styleId="QuoteAlt">
    <w:name w:val="Quote Alt"/>
    <w:basedOn w:val="Normal"/>
    <w:semiHidden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customStyle="1" w:styleId="Info">
    <w:name w:val="Info"/>
    <w:basedOn w:val="Normal"/>
    <w:qFormat/>
    <w:rsid w:val="00BB53CD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QuoteSource">
    <w:name w:val="Quote Source"/>
    <w:basedOn w:val="NoSpacing"/>
    <w:qFormat/>
    <w:rsid w:val="003750FA"/>
    <w:rPr>
      <w:i/>
      <w:color w:val="FFFFFF" w:themeColor="background1"/>
    </w:rPr>
  </w:style>
  <w:style w:type="paragraph" w:customStyle="1" w:styleId="Services">
    <w:name w:val="Services"/>
    <w:basedOn w:val="Normal"/>
    <w:qFormat/>
    <w:rsid w:val="00836192"/>
    <w:pPr>
      <w:spacing w:before="0" w:after="0"/>
      <w:ind w:right="72"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11476D"/>
    <w:rPr>
      <w:color w:val="94C02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11476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F7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F7F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oddardpack776@gmail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kdee16@gmail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ck776@outlook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io\AppData\Local\Packages\Microsoft.Office.Desktop_8wekyb3d8bbwe\LocalCache\Roaming\Microsoft\Templates\Travel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38E9095FE94F5F9EE98C93395B4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0EC09-E0DF-4D87-844D-E6CEBAD07DA5}"/>
      </w:docPartPr>
      <w:docPartBody>
        <w:p w:rsidR="00527EA2" w:rsidRDefault="008204B5">
          <w:pPr>
            <w:pStyle w:val="1438E9095FE94F5F9EE98C93395B4C7F"/>
          </w:pPr>
          <w:r w:rsidRPr="00EA50F5">
            <w:t>VOLUME</w:t>
          </w:r>
        </w:p>
      </w:docPartBody>
    </w:docPart>
    <w:docPart>
      <w:docPartPr>
        <w:name w:val="1B85AE056A2E4EE789A52FB92BFAA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80D91-A27E-47A1-B2C9-5F6FF76B341D}"/>
      </w:docPartPr>
      <w:docPartBody>
        <w:p w:rsidR="00527EA2" w:rsidRDefault="008204B5">
          <w:pPr>
            <w:pStyle w:val="1B85AE056A2E4EE789A52FB92BFAAA69"/>
          </w:pPr>
          <w:r w:rsidRPr="00897E9B">
            <w:t>ISSUE NO</w:t>
          </w:r>
        </w:p>
      </w:docPartBody>
    </w:docPart>
    <w:docPart>
      <w:docPartPr>
        <w:name w:val="963C6D0C5F594873BBB9816EE8692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C08A5-0A64-44D2-B904-36ED1B8967B5}"/>
      </w:docPartPr>
      <w:docPartBody>
        <w:p w:rsidR="00527EA2" w:rsidRDefault="008204B5">
          <w:pPr>
            <w:pStyle w:val="963C6D0C5F594873BBB9816EE869213B"/>
          </w:pPr>
          <w:r w:rsidRPr="00897E9B">
            <w:t>VOLUME</w:t>
          </w:r>
        </w:p>
      </w:docPartBody>
    </w:docPart>
    <w:docPart>
      <w:docPartPr>
        <w:name w:val="B3A937D5DA074020A9FFAF21D8C17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81EE4-C862-4048-97C3-4701C631AD28}"/>
      </w:docPartPr>
      <w:docPartBody>
        <w:p w:rsidR="00527EA2" w:rsidRDefault="008204B5">
          <w:pPr>
            <w:pStyle w:val="B3A937D5DA074020A9FFAF21D8C177D1"/>
          </w:pPr>
          <w:r w:rsidRPr="00D45D40">
            <w:t>01</w:t>
          </w:r>
        </w:p>
      </w:docPartBody>
    </w:docPart>
    <w:docPart>
      <w:docPartPr>
        <w:name w:val="BAFF9AB2C70641EFBF9478EE86FEF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D9DA4-B485-422B-B47F-ACE8ED139488}"/>
      </w:docPartPr>
      <w:docPartBody>
        <w:p w:rsidR="00527EA2" w:rsidRDefault="008204B5">
          <w:pPr>
            <w:pStyle w:val="BAFF9AB2C70641EFBF9478EE86FEF845"/>
          </w:pPr>
          <w:r w:rsidRPr="00D45D40">
            <w:rPr>
              <w:b/>
              <w:caps/>
              <w:color w:val="4472C4" w:themeColor="accent1"/>
              <w:spacing w:val="15"/>
              <w:sz w:val="56"/>
            </w:rPr>
            <w:t>0</w:t>
          </w:r>
          <w:r>
            <w:t>2</w:t>
          </w:r>
        </w:p>
      </w:docPartBody>
    </w:docPart>
    <w:docPart>
      <w:docPartPr>
        <w:name w:val="0CB367619A814D58A0C04B6BB7ECC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B317B-4465-4845-9C82-9BDA77913497}"/>
      </w:docPartPr>
      <w:docPartBody>
        <w:p w:rsidR="00527EA2" w:rsidRDefault="008204B5">
          <w:pPr>
            <w:pStyle w:val="0CB367619A814D58A0C04B6BB7ECC2F4"/>
          </w:pPr>
          <w:r w:rsidRPr="00D45D40">
            <w:t>0</w:t>
          </w:r>
          <w:r>
            <w:t>3</w:t>
          </w:r>
        </w:p>
      </w:docPartBody>
    </w:docPart>
    <w:docPart>
      <w:docPartPr>
        <w:name w:val="1C347ABDFF804BD19C0A42E15FC03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12F02-1BDB-441C-8CD4-5A4E1DB3CA37}"/>
      </w:docPartPr>
      <w:docPartBody>
        <w:p w:rsidR="00527EA2" w:rsidRDefault="00F54778" w:rsidP="00F54778">
          <w:pPr>
            <w:pStyle w:val="1C347ABDFF804BD19C0A42E15FC0366C"/>
          </w:pPr>
          <w:r w:rsidRPr="00897E9B">
            <w:t>VOLUME</w:t>
          </w:r>
        </w:p>
      </w:docPartBody>
    </w:docPart>
    <w:docPart>
      <w:docPartPr>
        <w:name w:val="84412FBA24E641439FEC216BFAA87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F8F92-4437-483F-93F9-4AF346E62E6B}"/>
      </w:docPartPr>
      <w:docPartBody>
        <w:p w:rsidR="00527EA2" w:rsidRDefault="00F54778" w:rsidP="00F54778">
          <w:pPr>
            <w:pStyle w:val="84412FBA24E641439FEC216BFAA87CE5"/>
          </w:pPr>
          <w:r w:rsidRPr="00897E9B">
            <w:t>VOLUME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778"/>
    <w:rsid w:val="00527EA2"/>
    <w:rsid w:val="005D3D47"/>
    <w:rsid w:val="008204B5"/>
    <w:rsid w:val="0097548C"/>
    <w:rsid w:val="00F5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1438E9095FE94F5F9EE98C93395B4C7F">
    <w:name w:val="1438E9095FE94F5F9EE98C93395B4C7F"/>
  </w:style>
  <w:style w:type="paragraph" w:customStyle="1" w:styleId="1B85AE056A2E4EE789A52FB92BFAAA69">
    <w:name w:val="1B85AE056A2E4EE789A52FB92BFAAA69"/>
  </w:style>
  <w:style w:type="paragraph" w:customStyle="1" w:styleId="963C6D0C5F594873BBB9816EE869213B">
    <w:name w:val="963C6D0C5F594873BBB9816EE869213B"/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Pr>
      <w:noProof/>
      <w:color w:val="FFFFFF" w:themeColor="background1"/>
      <w:sz w:val="32"/>
      <w:szCs w:val="60"/>
    </w:rPr>
  </w:style>
  <w:style w:type="paragraph" w:customStyle="1" w:styleId="B3A937D5DA074020A9FFAF21D8C177D1">
    <w:name w:val="B3A937D5DA074020A9FFAF21D8C177D1"/>
  </w:style>
  <w:style w:type="paragraph" w:customStyle="1" w:styleId="BAFF9AB2C70641EFBF9478EE86FEF845">
    <w:name w:val="BAFF9AB2C70641EFBF9478EE86FEF845"/>
  </w:style>
  <w:style w:type="paragraph" w:customStyle="1" w:styleId="0CB367619A814D58A0C04B6BB7ECC2F4">
    <w:name w:val="0CB367619A814D58A0C04B6BB7ECC2F4"/>
  </w:style>
  <w:style w:type="paragraph" w:customStyle="1" w:styleId="1C347ABDFF804BD19C0A42E15FC0366C">
    <w:name w:val="1C347ABDFF804BD19C0A42E15FC0366C"/>
    <w:rsid w:val="00F54778"/>
  </w:style>
  <w:style w:type="paragraph" w:customStyle="1" w:styleId="84412FBA24E641439FEC216BFAA87CE5">
    <w:name w:val="84412FBA24E641439FEC216BFAA87CE5"/>
    <w:rsid w:val="00F547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5E91B86-8DDE-46BD-91F6-613944CA2A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 newsletter</Template>
  <TotalTime>151</TotalTime>
  <Pages>4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Melton</dc:creator>
  <cp:keywords/>
  <dc:description/>
  <cp:lastModifiedBy>J Melton</cp:lastModifiedBy>
  <cp:revision>6</cp:revision>
  <cp:lastPrinted>2020-12-05T04:20:00Z</cp:lastPrinted>
  <dcterms:created xsi:type="dcterms:W3CDTF">2020-12-05T02:03:00Z</dcterms:created>
  <dcterms:modified xsi:type="dcterms:W3CDTF">2020-12-07T02:09:00Z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